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585"/>
        </w:tabs>
        <w:spacing w:afterLines="50" w:line="240" w:lineRule="auto"/>
        <w:ind w:left="584" w:hanging="403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>广西师范大学众创空间咖啡区运营入驻申报表</w:t>
      </w:r>
    </w:p>
    <w:tbl>
      <w:tblPr>
        <w:tblStyle w:val="2"/>
        <w:tblW w:w="9589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1333"/>
        <w:gridCol w:w="544"/>
        <w:gridCol w:w="1184"/>
        <w:gridCol w:w="1014"/>
        <w:gridCol w:w="367"/>
        <w:gridCol w:w="1048"/>
        <w:gridCol w:w="365"/>
        <w:gridCol w:w="1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854" w:type="dxa"/>
            <w:tcBorders>
              <w:top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企业/团队名称</w:t>
            </w:r>
          </w:p>
        </w:tc>
        <w:tc>
          <w:tcPr>
            <w:tcW w:w="7735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85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项目负责人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/</w:t>
            </w:r>
          </w:p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法人代表</w:t>
            </w:r>
          </w:p>
        </w:tc>
        <w:tc>
          <w:tcPr>
            <w:tcW w:w="187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</w:t>
            </w:r>
          </w:p>
        </w:tc>
        <w:tc>
          <w:tcPr>
            <w:tcW w:w="1184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</w:rPr>
              <w:t>别</w:t>
            </w:r>
          </w:p>
        </w:tc>
        <w:tc>
          <w:tcPr>
            <w:tcW w:w="1014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24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85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所在学院</w:t>
            </w:r>
          </w:p>
        </w:tc>
        <w:tc>
          <w:tcPr>
            <w:tcW w:w="4075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年  级</w:t>
            </w:r>
          </w:p>
        </w:tc>
        <w:tc>
          <w:tcPr>
            <w:tcW w:w="2245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854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是否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工商注册登记</w:t>
            </w:r>
          </w:p>
        </w:tc>
        <w:tc>
          <w:tcPr>
            <w:tcW w:w="187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是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否</w:t>
            </w:r>
          </w:p>
        </w:tc>
        <w:tc>
          <w:tcPr>
            <w:tcW w:w="11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统一社会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信用代码</w:t>
            </w:r>
          </w:p>
        </w:tc>
        <w:tc>
          <w:tcPr>
            <w:tcW w:w="4674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85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项目类别</w:t>
            </w:r>
          </w:p>
        </w:tc>
        <w:tc>
          <w:tcPr>
            <w:tcW w:w="7735" w:type="dxa"/>
            <w:gridSpan w:val="8"/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学生自主创业项目；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在校学生和校友共创项目；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854" w:type="dxa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申请场地</w:t>
            </w:r>
          </w:p>
        </w:tc>
        <w:tc>
          <w:tcPr>
            <w:tcW w:w="7735" w:type="dxa"/>
            <w:gridSpan w:val="8"/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sz w:val="24"/>
              </w:rPr>
              <w:t>雁山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大学生创业园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咖啡区；</w:t>
            </w:r>
          </w:p>
          <w:p>
            <w:pPr>
              <w:spacing w:line="440" w:lineRule="exact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sz w:val="24"/>
              </w:rPr>
              <w:t>育才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创客中心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三楼咖啡区；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sz w:val="24"/>
              </w:rPr>
              <w:t>育才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创客中心</w:t>
            </w:r>
            <w:r>
              <w:rPr>
                <w:rFonts w:hint="eastAsia" w:ascii="宋体" w:hAnsi="宋体"/>
                <w:sz w:val="24"/>
                <w:lang w:eastAsia="zh-CN"/>
              </w:rPr>
              <w:t>二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楼咖啡区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854" w:type="dxa"/>
            <w:vMerge w:val="restart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</w:rPr>
              <w:t>项目组成员</w:t>
            </w:r>
          </w:p>
        </w:tc>
        <w:tc>
          <w:tcPr>
            <w:tcW w:w="1333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</w:rPr>
              <w:t>姓名</w:t>
            </w:r>
          </w:p>
        </w:tc>
        <w:tc>
          <w:tcPr>
            <w:tcW w:w="172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</w:rPr>
              <w:t>所在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学院</w:t>
            </w:r>
          </w:p>
        </w:tc>
        <w:tc>
          <w:tcPr>
            <w:tcW w:w="138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</w:rPr>
              <w:t>年级</w:t>
            </w:r>
          </w:p>
        </w:tc>
        <w:tc>
          <w:tcPr>
            <w:tcW w:w="141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所在项目职务</w:t>
            </w:r>
          </w:p>
        </w:tc>
        <w:tc>
          <w:tcPr>
            <w:tcW w:w="1880" w:type="dxa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8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lef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8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lef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8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lef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854" w:type="dxa"/>
            <w:vMerge w:val="restart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宋体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sz w:val="24"/>
              </w:rPr>
              <w:t>校内指导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老师</w:t>
            </w:r>
          </w:p>
        </w:tc>
        <w:tc>
          <w:tcPr>
            <w:tcW w:w="1333" w:type="dxa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</w:rPr>
              <w:t>姓名</w:t>
            </w:r>
          </w:p>
        </w:tc>
        <w:tc>
          <w:tcPr>
            <w:tcW w:w="172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</w:rPr>
              <w:t>所在单位</w:t>
            </w:r>
          </w:p>
        </w:tc>
        <w:tc>
          <w:tcPr>
            <w:tcW w:w="138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</w:rPr>
              <w:t>职称</w:t>
            </w:r>
          </w:p>
        </w:tc>
        <w:tc>
          <w:tcPr>
            <w:tcW w:w="141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单位</w:t>
            </w:r>
            <w:r>
              <w:rPr>
                <w:rFonts w:ascii="宋体" w:hAnsi="宋体" w:eastAsia="宋体"/>
                <w:sz w:val="24"/>
              </w:rPr>
              <w:t>职务</w:t>
            </w:r>
          </w:p>
        </w:tc>
        <w:tc>
          <w:tcPr>
            <w:tcW w:w="1880" w:type="dxa"/>
            <w:tcBorders>
              <w:lef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8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lef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854" w:type="dxa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宋体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sz w:val="24"/>
              </w:rPr>
              <w:t>校外</w:t>
            </w:r>
            <w:r>
              <w:rPr>
                <w:rFonts w:hint="eastAsia" w:ascii="宋体" w:hAnsi="宋体" w:eastAsia="宋体"/>
                <w:sz w:val="24"/>
              </w:rPr>
              <w:t>指导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老师</w:t>
            </w:r>
          </w:p>
        </w:tc>
        <w:tc>
          <w:tcPr>
            <w:tcW w:w="1333" w:type="dxa"/>
            <w:tcBorders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tcBorders>
              <w:lef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9589" w:type="dxa"/>
            <w:gridSpan w:val="9"/>
            <w:vAlign w:val="center"/>
          </w:tcPr>
          <w:p>
            <w:pPr>
              <w:spacing w:line="440" w:lineRule="exact"/>
              <w:jc w:val="left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  <w:t>项目简介（200字以内）</w:t>
            </w:r>
          </w:p>
          <w:p>
            <w:pPr>
              <w:spacing w:line="4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</w:trPr>
        <w:tc>
          <w:tcPr>
            <w:tcW w:w="9589" w:type="dxa"/>
            <w:gridSpan w:val="9"/>
            <w:vAlign w:val="top"/>
          </w:tcPr>
          <w:p>
            <w:pPr>
              <w:spacing w:line="440" w:lineRule="exact"/>
              <w:jc w:val="left"/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  <w:t>申请理由（200字以内，包括项目具备的知识、条件、特长、兴趣、已有成果、项目现状和发展动态等。）</w:t>
            </w: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</w:pPr>
          </w:p>
          <w:p>
            <w:pPr>
              <w:spacing w:line="440" w:lineRule="exact"/>
              <w:jc w:val="both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  <w:p>
            <w:pPr>
              <w:spacing w:line="440" w:lineRule="exact"/>
              <w:jc w:val="both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  <w:p>
            <w:pPr>
              <w:spacing w:line="440" w:lineRule="exact"/>
              <w:jc w:val="both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9589" w:type="dxa"/>
            <w:gridSpan w:val="9"/>
          </w:tcPr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指导老师意见： </w:t>
            </w: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                                              指导老师签字：             </w:t>
            </w: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9589" w:type="dxa"/>
            <w:gridSpan w:val="9"/>
          </w:tcPr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辅导员意见： </w:t>
            </w: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                                              辅导员签字：             </w:t>
            </w: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9589" w:type="dxa"/>
            <w:gridSpan w:val="9"/>
          </w:tcPr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负责人所在学院意见： </w:t>
            </w: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                                             领导签字（盖 章）：             </w:t>
            </w: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185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>专家组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>意  见</w:t>
            </w:r>
          </w:p>
        </w:tc>
        <w:tc>
          <w:tcPr>
            <w:tcW w:w="7735" w:type="dxa"/>
            <w:gridSpan w:val="8"/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    </w:t>
            </w: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  专家组组长签字：                          </w:t>
            </w: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     </w:t>
            </w: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>（该栏由创新创业学院填写）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</w:trPr>
        <w:tc>
          <w:tcPr>
            <w:tcW w:w="1854" w:type="dxa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>学校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>审</w:t>
            </w:r>
          </w:p>
          <w:p>
            <w:pPr>
              <w:spacing w:line="44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>批意见</w:t>
            </w:r>
          </w:p>
        </w:tc>
        <w:tc>
          <w:tcPr>
            <w:tcW w:w="7735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签字：                 </w:t>
            </w: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（盖 章）    </w:t>
            </w: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                  </w:t>
            </w:r>
          </w:p>
          <w:p>
            <w:pPr>
              <w:spacing w:line="44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lang w:val="en-US" w:eastAsia="zh-CN"/>
              </w:rPr>
              <w:t xml:space="preserve">     （该栏由创新创业学院填写）         年     月    日</w:t>
            </w:r>
          </w:p>
        </w:tc>
      </w:tr>
    </w:tbl>
    <w:p>
      <w:pPr>
        <w:spacing w:line="220" w:lineRule="atLeast"/>
        <w:rPr>
          <w:rFonts w:hint="default" w:ascii="仿宋" w:hAnsi="仿宋" w:eastAsia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color w:val="FF0000"/>
          <w:sz w:val="28"/>
          <w:szCs w:val="28"/>
          <w:lang w:val="en-US" w:eastAsia="zh-CN"/>
        </w:rPr>
        <w:t>备注：其他证明材料在表格下方自行添加，如产品照片、营业执照、检测报告、历史财务数据、股权结构等。</w:t>
      </w:r>
    </w:p>
    <w:sectPr>
      <w:pgSz w:w="11906" w:h="16838"/>
      <w:pgMar w:top="1440" w:right="1417" w:bottom="1247" w:left="1417" w:header="709" w:footer="709" w:gutter="0"/>
      <w:cols w:space="0" w:num="1"/>
      <w:rtlGutter w:val="0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 w:val="1"/>
  <w:embedSystemFonts/>
  <w:bordersDoNotSurroundHeader w:val="1"/>
  <w:bordersDoNotSurroundFooter w:val="1"/>
  <w:documentProtection w:enforcement="0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4599F"/>
    <w:rsid w:val="00207660"/>
    <w:rsid w:val="00323B43"/>
    <w:rsid w:val="003D37D8"/>
    <w:rsid w:val="00426133"/>
    <w:rsid w:val="004358AB"/>
    <w:rsid w:val="004D6E1B"/>
    <w:rsid w:val="00544B75"/>
    <w:rsid w:val="0058284D"/>
    <w:rsid w:val="005D47FA"/>
    <w:rsid w:val="006000A2"/>
    <w:rsid w:val="006023D5"/>
    <w:rsid w:val="006D174E"/>
    <w:rsid w:val="00701658"/>
    <w:rsid w:val="007563FA"/>
    <w:rsid w:val="008B7726"/>
    <w:rsid w:val="0090501F"/>
    <w:rsid w:val="009A0605"/>
    <w:rsid w:val="009D0247"/>
    <w:rsid w:val="00B8533A"/>
    <w:rsid w:val="00C0695F"/>
    <w:rsid w:val="00C22496"/>
    <w:rsid w:val="00C8212B"/>
    <w:rsid w:val="00D31D50"/>
    <w:rsid w:val="00E208D1"/>
    <w:rsid w:val="00E7699A"/>
    <w:rsid w:val="00ED0A27"/>
    <w:rsid w:val="00F27130"/>
    <w:rsid w:val="00F7041E"/>
    <w:rsid w:val="00FA5CBA"/>
    <w:rsid w:val="00FD05C9"/>
    <w:rsid w:val="00FF18DE"/>
    <w:rsid w:val="02AD4985"/>
    <w:rsid w:val="0EAD277E"/>
    <w:rsid w:val="0EBC30CD"/>
    <w:rsid w:val="0F325F0E"/>
    <w:rsid w:val="11B44764"/>
    <w:rsid w:val="11FB283B"/>
    <w:rsid w:val="12963AC2"/>
    <w:rsid w:val="13D379C1"/>
    <w:rsid w:val="1A4C00BC"/>
    <w:rsid w:val="1B4E52B8"/>
    <w:rsid w:val="1F13491C"/>
    <w:rsid w:val="28BC4185"/>
    <w:rsid w:val="29E406EB"/>
    <w:rsid w:val="30105D3F"/>
    <w:rsid w:val="386158AF"/>
    <w:rsid w:val="39E40085"/>
    <w:rsid w:val="47F40802"/>
    <w:rsid w:val="4C174AE1"/>
    <w:rsid w:val="4FD67305"/>
    <w:rsid w:val="51327D73"/>
    <w:rsid w:val="61F50BCA"/>
    <w:rsid w:val="626C6DF6"/>
    <w:rsid w:val="62F610CC"/>
    <w:rsid w:val="65C56C1B"/>
    <w:rsid w:val="6AA15445"/>
    <w:rsid w:val="70454E6C"/>
    <w:rsid w:val="77CD3DD7"/>
    <w:rsid w:val="7A07661B"/>
    <w:rsid w:val="7DDF5AE5"/>
    <w:rsid w:val="7DFE0139"/>
    <w:rsid w:val="7E536E7A"/>
    <w:rsid w:val="7F044CCD"/>
    <w:rsid w:val="7FB3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locked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79</Words>
  <Characters>456</Characters>
  <Lines>0</Lines>
  <Paragraphs>0</Paragraphs>
  <TotalTime>3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2016-09-14T03:04:00Z</dcterms:created>
  <dc:creator>Administrator</dc:creator>
  <cp:lastModifiedBy>秋轩</cp:lastModifiedBy>
  <dcterms:modified xsi:type="dcterms:W3CDTF">2020-06-27T12:03:17Z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