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DD" w:rsidRPr="007F4973" w:rsidRDefault="00412297">
      <w:pPr>
        <w:spacing w:line="480" w:lineRule="exact"/>
        <w:rPr>
          <w:rFonts w:ascii="宋体" w:eastAsia="宋体" w:hAnsi="宋体" w:cs="宋体"/>
          <w:sz w:val="28"/>
          <w:szCs w:val="28"/>
        </w:rPr>
      </w:pPr>
      <w:r w:rsidRPr="007F4973">
        <w:rPr>
          <w:rFonts w:ascii="宋体" w:eastAsia="宋体" w:hAnsi="宋体" w:cs="宋体" w:hint="eastAsia"/>
          <w:sz w:val="28"/>
          <w:szCs w:val="28"/>
        </w:rPr>
        <w:t>附件</w:t>
      </w:r>
    </w:p>
    <w:p w:rsidR="00AE59DD" w:rsidRPr="007F4973" w:rsidRDefault="00AE59DD">
      <w:pPr>
        <w:spacing w:line="48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:rsidR="00AE59DD" w:rsidRPr="007F4973" w:rsidRDefault="00412297">
      <w:pPr>
        <w:spacing w:line="48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  <w:r w:rsidRPr="007F4973">
        <w:rPr>
          <w:rFonts w:ascii="黑体" w:eastAsia="黑体" w:hAnsi="黑体" w:cs="黑体" w:hint="eastAsia"/>
          <w:b/>
          <w:bCs/>
          <w:sz w:val="32"/>
          <w:szCs w:val="32"/>
        </w:rPr>
        <w:t>学风建设专题座谈会（第一场）参会人员回执单</w:t>
      </w:r>
    </w:p>
    <w:p w:rsidR="00AE59DD" w:rsidRPr="007F4973" w:rsidRDefault="00AE59DD">
      <w:pPr>
        <w:spacing w:line="480" w:lineRule="exact"/>
        <w:rPr>
          <w:rFonts w:ascii="宋体" w:eastAsia="宋体" w:hAnsi="宋体" w:cs="宋体"/>
          <w:sz w:val="28"/>
          <w:szCs w:val="28"/>
        </w:rPr>
      </w:pPr>
    </w:p>
    <w:tbl>
      <w:tblPr>
        <w:tblStyle w:val="a4"/>
        <w:tblW w:w="9375" w:type="dxa"/>
        <w:tblInd w:w="-359" w:type="dxa"/>
        <w:tblLayout w:type="fixed"/>
        <w:tblLook w:val="04A0"/>
      </w:tblPr>
      <w:tblGrid>
        <w:gridCol w:w="810"/>
        <w:gridCol w:w="1725"/>
        <w:gridCol w:w="3135"/>
        <w:gridCol w:w="2250"/>
        <w:gridCol w:w="1455"/>
      </w:tblGrid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41229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F4973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25" w:type="dxa"/>
            <w:vAlign w:val="center"/>
          </w:tcPr>
          <w:p w:rsidR="00AE59DD" w:rsidRPr="007F4973" w:rsidRDefault="0041229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F4973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3135" w:type="dxa"/>
            <w:vAlign w:val="center"/>
          </w:tcPr>
          <w:p w:rsidR="00AE59DD" w:rsidRPr="007F4973" w:rsidRDefault="0041229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F4973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2250" w:type="dxa"/>
            <w:vAlign w:val="center"/>
          </w:tcPr>
          <w:p w:rsidR="00AE59DD" w:rsidRPr="007F4973" w:rsidRDefault="0041229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F4973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455" w:type="dxa"/>
            <w:vAlign w:val="center"/>
          </w:tcPr>
          <w:p w:rsidR="00AE59DD" w:rsidRPr="007F4973" w:rsidRDefault="00412297">
            <w:pPr>
              <w:spacing w:line="480" w:lineRule="exact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7F4973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E59DD" w:rsidRPr="007F4973">
        <w:trPr>
          <w:trHeight w:val="636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E59DD" w:rsidRPr="007F4973">
        <w:trPr>
          <w:trHeight w:val="651"/>
        </w:trPr>
        <w:tc>
          <w:tcPr>
            <w:tcW w:w="81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313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AE59DD" w:rsidRPr="007F4973" w:rsidRDefault="00AE59DD">
            <w:pPr>
              <w:spacing w:line="48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AE59DD" w:rsidRPr="007F4973" w:rsidRDefault="00AE59DD">
      <w:pPr>
        <w:spacing w:line="480" w:lineRule="exact"/>
        <w:rPr>
          <w:rFonts w:ascii="宋体" w:eastAsia="宋体" w:hAnsi="宋体" w:cs="宋体"/>
          <w:sz w:val="28"/>
          <w:szCs w:val="28"/>
        </w:rPr>
      </w:pPr>
    </w:p>
    <w:p w:rsidR="00AE59DD" w:rsidRPr="007F4973" w:rsidRDefault="00AE59DD">
      <w:pPr>
        <w:spacing w:line="48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AE59DD" w:rsidRPr="007F4973" w:rsidRDefault="00AE59DD">
      <w:pPr>
        <w:spacing w:line="48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AE59DD" w:rsidRPr="007F4973" w:rsidRDefault="00AE59DD">
      <w:pPr>
        <w:spacing w:line="48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AE59DD" w:rsidRPr="007F4973" w:rsidRDefault="00412297">
      <w:pPr>
        <w:spacing w:line="480" w:lineRule="exact"/>
      </w:pPr>
      <w:r w:rsidRPr="007F4973">
        <w:rPr>
          <w:rFonts w:ascii="宋体" w:eastAsia="宋体" w:hAnsi="宋体" w:cs="宋体" w:hint="eastAsia"/>
          <w:sz w:val="28"/>
          <w:szCs w:val="28"/>
        </w:rPr>
        <w:tab/>
      </w:r>
      <w:r w:rsidRPr="007F4973">
        <w:rPr>
          <w:rFonts w:ascii="宋体" w:eastAsia="宋体" w:hAnsi="宋体" w:cs="宋体" w:hint="eastAsia"/>
          <w:sz w:val="28"/>
          <w:szCs w:val="28"/>
        </w:rPr>
        <w:tab/>
      </w:r>
      <w:r w:rsidRPr="007F4973">
        <w:rPr>
          <w:rFonts w:ascii="宋体" w:eastAsia="宋体" w:hAnsi="宋体" w:cs="宋体" w:hint="eastAsia"/>
          <w:sz w:val="28"/>
          <w:szCs w:val="28"/>
        </w:rPr>
        <w:tab/>
      </w:r>
      <w:r w:rsidRPr="007F4973">
        <w:rPr>
          <w:rFonts w:ascii="宋体" w:eastAsia="宋体" w:hAnsi="宋体" w:cs="宋体" w:hint="eastAsia"/>
          <w:sz w:val="28"/>
          <w:szCs w:val="28"/>
        </w:rPr>
        <w:tab/>
      </w:r>
    </w:p>
    <w:sectPr w:rsidR="00AE59DD" w:rsidRPr="007F4973" w:rsidSect="00AE5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272" w:rsidRDefault="00941272" w:rsidP="005C76F6">
      <w:r>
        <w:separator/>
      </w:r>
    </w:p>
  </w:endnote>
  <w:endnote w:type="continuationSeparator" w:id="0">
    <w:p w:rsidR="00941272" w:rsidRDefault="00941272" w:rsidP="005C7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272" w:rsidRDefault="00941272" w:rsidP="005C76F6">
      <w:r>
        <w:separator/>
      </w:r>
    </w:p>
  </w:footnote>
  <w:footnote w:type="continuationSeparator" w:id="0">
    <w:p w:rsidR="00941272" w:rsidRDefault="00941272" w:rsidP="005C76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484E5A"/>
    <w:rsid w:val="000A0A7A"/>
    <w:rsid w:val="00225573"/>
    <w:rsid w:val="002B31BD"/>
    <w:rsid w:val="00412297"/>
    <w:rsid w:val="0041562F"/>
    <w:rsid w:val="00534DE4"/>
    <w:rsid w:val="005C76F6"/>
    <w:rsid w:val="005F0437"/>
    <w:rsid w:val="00617473"/>
    <w:rsid w:val="0067765D"/>
    <w:rsid w:val="006C3C78"/>
    <w:rsid w:val="007F4973"/>
    <w:rsid w:val="008177AC"/>
    <w:rsid w:val="00941272"/>
    <w:rsid w:val="00A44042"/>
    <w:rsid w:val="00AE59DD"/>
    <w:rsid w:val="00B16A18"/>
    <w:rsid w:val="00B57321"/>
    <w:rsid w:val="00E8451B"/>
    <w:rsid w:val="00EE7474"/>
    <w:rsid w:val="00F40F37"/>
    <w:rsid w:val="00F4560E"/>
    <w:rsid w:val="00F53B9C"/>
    <w:rsid w:val="11836C6F"/>
    <w:rsid w:val="12F27E23"/>
    <w:rsid w:val="1A221C3D"/>
    <w:rsid w:val="228F3733"/>
    <w:rsid w:val="2DD45D93"/>
    <w:rsid w:val="30822B71"/>
    <w:rsid w:val="3D1E4429"/>
    <w:rsid w:val="418E6138"/>
    <w:rsid w:val="4DD402D3"/>
    <w:rsid w:val="5CB87282"/>
    <w:rsid w:val="648D2D8D"/>
    <w:rsid w:val="6CCF68BC"/>
    <w:rsid w:val="6D535020"/>
    <w:rsid w:val="709A5F7C"/>
    <w:rsid w:val="70E67481"/>
    <w:rsid w:val="73127BA1"/>
    <w:rsid w:val="77040894"/>
    <w:rsid w:val="78610BC1"/>
    <w:rsid w:val="78EF52DB"/>
    <w:rsid w:val="7B48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9D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E59D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AE59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_Style 10"/>
    <w:basedOn w:val="a"/>
    <w:next w:val="a"/>
    <w:qFormat/>
    <w:rsid w:val="00AE59DD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5">
    <w:name w:val="header"/>
    <w:basedOn w:val="a"/>
    <w:link w:val="Char"/>
    <w:rsid w:val="005C7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C76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5C7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C76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9D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E59D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AE59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_Style 10"/>
    <w:basedOn w:val="a"/>
    <w:next w:val="a"/>
    <w:qFormat/>
    <w:rsid w:val="00AE59DD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styleId="a5">
    <w:name w:val="header"/>
    <w:basedOn w:val="a"/>
    <w:link w:val="Char"/>
    <w:rsid w:val="005C7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C76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5C7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C76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1</Pages>
  <Words>35</Words>
  <Characters>62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xiaokun</cp:lastModifiedBy>
  <cp:revision>2</cp:revision>
  <cp:lastPrinted>2018-11-14T04:07:00Z</cp:lastPrinted>
  <dcterms:created xsi:type="dcterms:W3CDTF">2018-11-14T05:43:00Z</dcterms:created>
  <dcterms:modified xsi:type="dcterms:W3CDTF">2018-11-14T05:43:00Z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