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413" w:rsidRPr="00FB2F2B" w:rsidRDefault="003F7413">
      <w:pPr>
        <w:spacing w:line="560" w:lineRule="exact"/>
        <w:jc w:val="left"/>
        <w:rPr>
          <w:rFonts w:ascii="Times New Roman" w:eastAsia="仿宋_GB2312" w:hAnsi="Times New Roman"/>
          <w:sz w:val="28"/>
          <w:szCs w:val="28"/>
        </w:rPr>
      </w:pPr>
      <w:r w:rsidRPr="00FB2F2B">
        <w:rPr>
          <w:rFonts w:ascii="Times New Roman" w:eastAsia="仿宋_GB2312" w:hAnsi="Times New Roman" w:hint="eastAsia"/>
          <w:sz w:val="32"/>
          <w:szCs w:val="32"/>
        </w:rPr>
        <w:t>附件</w:t>
      </w:r>
      <w:r w:rsidRPr="00FB2F2B">
        <w:rPr>
          <w:rFonts w:ascii="Times New Roman" w:eastAsia="仿宋_GB2312" w:hAnsi="Times New Roman"/>
          <w:sz w:val="32"/>
          <w:szCs w:val="32"/>
        </w:rPr>
        <w:t>2</w:t>
      </w:r>
    </w:p>
    <w:p w:rsidR="003F7413" w:rsidRPr="00FB2F2B" w:rsidRDefault="003F7413">
      <w:pPr>
        <w:spacing w:line="560" w:lineRule="exact"/>
        <w:jc w:val="left"/>
        <w:rPr>
          <w:rFonts w:ascii="Times New Roman" w:eastAsia="方正小标宋简体" w:hAnsi="Times New Roman"/>
          <w:sz w:val="36"/>
          <w:szCs w:val="36"/>
        </w:rPr>
      </w:pPr>
      <w:r w:rsidRPr="00FB2F2B">
        <w:rPr>
          <w:rFonts w:ascii="Times New Roman" w:eastAsia="仿宋" w:hAnsi="Times New Roman"/>
          <w:sz w:val="28"/>
          <w:szCs w:val="28"/>
        </w:rPr>
        <w:t xml:space="preserve">             </w:t>
      </w:r>
      <w:r w:rsidRPr="00FB2F2B">
        <w:rPr>
          <w:rFonts w:ascii="Times New Roman" w:eastAsia="方正小标宋简体" w:hAnsi="Times New Roman" w:hint="eastAsia"/>
          <w:sz w:val="36"/>
          <w:szCs w:val="36"/>
        </w:rPr>
        <w:t>广西基础教育教学专家推荐表</w:t>
      </w:r>
    </w:p>
    <w:tbl>
      <w:tblPr>
        <w:tblpPr w:leftFromText="180" w:rightFromText="180" w:vertAnchor="text" w:horzAnchor="page" w:tblpXSpec="center" w:tblpY="313"/>
        <w:tblOverlap w:val="never"/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1080"/>
        <w:gridCol w:w="1341"/>
        <w:gridCol w:w="1024"/>
        <w:gridCol w:w="881"/>
        <w:gridCol w:w="1500"/>
        <w:gridCol w:w="2289"/>
      </w:tblGrid>
      <w:tr w:rsidR="003F7413" w:rsidRPr="00FB2F2B" w:rsidTr="00FB2F2B">
        <w:trPr>
          <w:trHeight w:val="6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sz w:val="22"/>
              </w:rPr>
              <w:t>姓</w:t>
            </w:r>
            <w:r w:rsidRPr="00FB2F2B">
              <w:rPr>
                <w:rFonts w:ascii="Times New Roman" w:hAnsi="Times New Roman"/>
                <w:color w:val="000000"/>
                <w:sz w:val="22"/>
              </w:rPr>
              <w:t xml:space="preserve">  </w:t>
            </w:r>
            <w:r w:rsidRPr="00FB2F2B">
              <w:rPr>
                <w:rFonts w:ascii="Times New Roman" w:hAnsi="宋体" w:hint="eastAsia"/>
                <w:color w:val="000000"/>
                <w:sz w:val="22"/>
              </w:rPr>
              <w:t>名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性</w:t>
            </w:r>
            <w:r w:rsidRPr="00FB2F2B">
              <w:rPr>
                <w:rFonts w:ascii="Times New Roman" w:hAnsi="Times New Roman"/>
                <w:color w:val="000000"/>
                <w:kern w:val="0"/>
                <w:sz w:val="22"/>
                <w:lang/>
              </w:rPr>
              <w:t xml:space="preserve">  </w:t>
            </w: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别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2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（近期小二寸彩色登记照片）</w:t>
            </w:r>
          </w:p>
        </w:tc>
      </w:tr>
      <w:tr w:rsidR="003F7413" w:rsidRPr="00FB2F2B" w:rsidTr="00FB2F2B">
        <w:trPr>
          <w:trHeight w:val="6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民</w:t>
            </w:r>
            <w:r w:rsidRPr="00FB2F2B">
              <w:rPr>
                <w:rFonts w:ascii="Times New Roman" w:hAnsi="Times New Roman"/>
                <w:color w:val="000000"/>
                <w:kern w:val="0"/>
                <w:sz w:val="22"/>
                <w:lang/>
              </w:rPr>
              <w:t xml:space="preserve">  </w:t>
            </w: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政治面貌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413" w:rsidRPr="00FB2F2B" w:rsidRDefault="003F7413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3F7413" w:rsidRPr="00FB2F2B" w:rsidTr="00FB2F2B">
        <w:trPr>
          <w:trHeight w:val="6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出生年月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年</w:t>
            </w:r>
            <w:r w:rsidRPr="00FB2F2B">
              <w:rPr>
                <w:rFonts w:ascii="Times New Roman" w:hAnsi="Times New Roman"/>
                <w:color w:val="000000"/>
                <w:kern w:val="0"/>
                <w:sz w:val="22"/>
                <w:lang/>
              </w:rPr>
              <w:t xml:space="preserve">   </w:t>
            </w: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月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籍</w:t>
            </w:r>
            <w:r w:rsidRPr="00FB2F2B">
              <w:rPr>
                <w:rFonts w:ascii="Times New Roman" w:hAnsi="Times New Roman"/>
                <w:color w:val="000000"/>
                <w:kern w:val="0"/>
                <w:sz w:val="22"/>
                <w:lang/>
              </w:rPr>
              <w:t xml:space="preserve"> </w:t>
            </w: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贯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413" w:rsidRPr="00FB2F2B" w:rsidRDefault="003F7413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3F7413" w:rsidRPr="00FB2F2B" w:rsidTr="00FB2F2B">
        <w:trPr>
          <w:trHeight w:val="6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联系方式</w:t>
            </w:r>
          </w:p>
        </w:tc>
        <w:tc>
          <w:tcPr>
            <w:tcW w:w="4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ind w:firstLineChars="200" w:firstLine="440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手机：</w:t>
            </w:r>
            <w:r w:rsidRPr="00FB2F2B">
              <w:rPr>
                <w:rFonts w:ascii="Times New Roman" w:hAnsi="Times New Roman"/>
                <w:color w:val="000000"/>
                <w:kern w:val="0"/>
                <w:sz w:val="22"/>
                <w:lang/>
              </w:rPr>
              <w:t xml:space="preserve">            </w:t>
            </w: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办公室：</w:t>
            </w: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413" w:rsidRPr="00FB2F2B" w:rsidRDefault="003F7413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3F7413" w:rsidRPr="00FB2F2B" w:rsidTr="00FB2F2B">
        <w:trPr>
          <w:trHeight w:val="6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最后学历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最后学位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专业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3F7413" w:rsidRPr="00FB2F2B" w:rsidTr="00FB2F2B">
        <w:trPr>
          <w:trHeight w:val="54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毕业学校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工作单位</w:t>
            </w:r>
          </w:p>
        </w:tc>
        <w:tc>
          <w:tcPr>
            <w:tcW w:w="4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3F7413" w:rsidRPr="00FB2F2B" w:rsidTr="00FB2F2B">
        <w:trPr>
          <w:trHeight w:val="600"/>
        </w:trPr>
        <w:tc>
          <w:tcPr>
            <w:tcW w:w="81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主要工作经历</w:t>
            </w:r>
          </w:p>
        </w:tc>
      </w:tr>
      <w:tr w:rsidR="003F7413" w:rsidRPr="00FB2F2B" w:rsidTr="00FB2F2B">
        <w:trPr>
          <w:trHeight w:val="6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起止时间</w:t>
            </w:r>
          </w:p>
        </w:tc>
        <w:tc>
          <w:tcPr>
            <w:tcW w:w="3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单位名称</w:t>
            </w:r>
          </w:p>
        </w:tc>
        <w:tc>
          <w:tcPr>
            <w:tcW w:w="3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职称（职务）</w:t>
            </w:r>
          </w:p>
        </w:tc>
      </w:tr>
      <w:tr w:rsidR="003F7413" w:rsidRPr="00FB2F2B" w:rsidTr="00FB2F2B">
        <w:trPr>
          <w:trHeight w:val="427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3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3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</w:tr>
      <w:tr w:rsidR="003F7413" w:rsidRPr="00FB2F2B" w:rsidTr="00FB2F2B">
        <w:trPr>
          <w:trHeight w:val="40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3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3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</w:tr>
      <w:tr w:rsidR="003F7413" w:rsidRPr="00FB2F2B" w:rsidTr="00FB2F2B">
        <w:trPr>
          <w:trHeight w:val="397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3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3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</w:tr>
      <w:tr w:rsidR="003F7413" w:rsidRPr="00FB2F2B" w:rsidTr="00FB2F2B">
        <w:trPr>
          <w:trHeight w:val="600"/>
        </w:trPr>
        <w:tc>
          <w:tcPr>
            <w:tcW w:w="81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已发表的论文和著作（请挑选三项填写）</w:t>
            </w:r>
          </w:p>
        </w:tc>
      </w:tr>
      <w:tr w:rsidR="003F7413" w:rsidRPr="00FB2F2B" w:rsidTr="00FB2F2B">
        <w:trPr>
          <w:trHeight w:val="600"/>
        </w:trPr>
        <w:tc>
          <w:tcPr>
            <w:tcW w:w="3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论文或著作名称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发表时间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刊物名称、期号、专利号</w:t>
            </w:r>
          </w:p>
        </w:tc>
      </w:tr>
      <w:tr w:rsidR="003F7413" w:rsidRPr="00FB2F2B" w:rsidTr="00FB2F2B">
        <w:trPr>
          <w:trHeight w:val="498"/>
        </w:trPr>
        <w:tc>
          <w:tcPr>
            <w:tcW w:w="3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</w:tr>
      <w:tr w:rsidR="003F7413" w:rsidRPr="00FB2F2B" w:rsidTr="00FB2F2B">
        <w:trPr>
          <w:trHeight w:val="450"/>
        </w:trPr>
        <w:tc>
          <w:tcPr>
            <w:tcW w:w="3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</w:tr>
      <w:tr w:rsidR="003F7413" w:rsidRPr="00FB2F2B" w:rsidTr="00FB2F2B">
        <w:trPr>
          <w:trHeight w:val="554"/>
        </w:trPr>
        <w:tc>
          <w:tcPr>
            <w:tcW w:w="3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</w:tr>
      <w:tr w:rsidR="003F7413" w:rsidRPr="00FB2F2B" w:rsidTr="00FB2F2B">
        <w:trPr>
          <w:trHeight w:val="600"/>
        </w:trPr>
        <w:tc>
          <w:tcPr>
            <w:tcW w:w="81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承担重大科研项目情况（请挑选三项填写）</w:t>
            </w:r>
          </w:p>
        </w:tc>
      </w:tr>
      <w:tr w:rsidR="003F7413" w:rsidRPr="00FB2F2B" w:rsidTr="00FB2F2B">
        <w:trPr>
          <w:trHeight w:val="623"/>
        </w:trPr>
        <w:tc>
          <w:tcPr>
            <w:tcW w:w="4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项目名称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起止时间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项目来源</w:t>
            </w:r>
          </w:p>
        </w:tc>
      </w:tr>
      <w:tr w:rsidR="003F7413" w:rsidRPr="00FB2F2B" w:rsidTr="00FB2F2B">
        <w:trPr>
          <w:trHeight w:val="600"/>
        </w:trPr>
        <w:tc>
          <w:tcPr>
            <w:tcW w:w="4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</w:tr>
      <w:tr w:rsidR="003F7413" w:rsidRPr="00FB2F2B" w:rsidTr="00FB2F2B">
        <w:trPr>
          <w:trHeight w:val="600"/>
        </w:trPr>
        <w:tc>
          <w:tcPr>
            <w:tcW w:w="4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</w:tr>
      <w:tr w:rsidR="003F7413" w:rsidRPr="00FB2F2B" w:rsidTr="00FB2F2B">
        <w:trPr>
          <w:trHeight w:val="600"/>
        </w:trPr>
        <w:tc>
          <w:tcPr>
            <w:tcW w:w="4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</w:tr>
      <w:tr w:rsidR="003F7413" w:rsidRPr="00FB2F2B" w:rsidTr="00FB2F2B">
        <w:trPr>
          <w:trHeight w:val="600"/>
        </w:trPr>
        <w:tc>
          <w:tcPr>
            <w:tcW w:w="81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获得表彰奖励情况及主要学术荣誉称号（请挑选三项填写）</w:t>
            </w:r>
          </w:p>
        </w:tc>
      </w:tr>
      <w:tr w:rsidR="003F7413" w:rsidRPr="00FB2F2B" w:rsidTr="00FB2F2B">
        <w:trPr>
          <w:trHeight w:val="600"/>
        </w:trPr>
        <w:tc>
          <w:tcPr>
            <w:tcW w:w="3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表彰奖励、荣誉称号名称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获得时间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级别</w:t>
            </w:r>
          </w:p>
        </w:tc>
      </w:tr>
      <w:tr w:rsidR="003F7413" w:rsidRPr="00FB2F2B" w:rsidTr="00FB2F2B">
        <w:trPr>
          <w:trHeight w:val="600"/>
        </w:trPr>
        <w:tc>
          <w:tcPr>
            <w:tcW w:w="3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</w:tr>
      <w:tr w:rsidR="003F7413" w:rsidRPr="00FB2F2B" w:rsidTr="00FB2F2B">
        <w:trPr>
          <w:trHeight w:val="600"/>
        </w:trPr>
        <w:tc>
          <w:tcPr>
            <w:tcW w:w="3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</w:tr>
      <w:tr w:rsidR="003F7413" w:rsidRPr="00FB2F2B" w:rsidTr="00FB2F2B">
        <w:trPr>
          <w:trHeight w:val="600"/>
        </w:trPr>
        <w:tc>
          <w:tcPr>
            <w:tcW w:w="3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</w:tr>
      <w:tr w:rsidR="003F7413" w:rsidRPr="00FB2F2B" w:rsidTr="00FB2F2B">
        <w:trPr>
          <w:trHeight w:hRule="exact" w:val="561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主要工作业绩</w:t>
            </w:r>
          </w:p>
        </w:tc>
        <w:tc>
          <w:tcPr>
            <w:tcW w:w="703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  <w:p w:rsidR="003F7413" w:rsidRPr="00FB2F2B" w:rsidRDefault="003F741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  <w:p w:rsidR="003F7413" w:rsidRPr="00FB2F2B" w:rsidRDefault="003F741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  <w:p w:rsidR="003F7413" w:rsidRPr="00FB2F2B" w:rsidRDefault="003F741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  <w:p w:rsidR="003F7413" w:rsidRPr="00FB2F2B" w:rsidRDefault="003F741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  <w:p w:rsidR="003F7413" w:rsidRPr="00FB2F2B" w:rsidRDefault="003F741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  <w:p w:rsidR="003F7413" w:rsidRPr="00FB2F2B" w:rsidRDefault="003F741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  <w:p w:rsidR="003F7413" w:rsidRPr="00FB2F2B" w:rsidRDefault="003F741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  <w:p w:rsidR="003F7413" w:rsidRPr="00FB2F2B" w:rsidRDefault="003F741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  <w:p w:rsidR="003F7413" w:rsidRPr="00FB2F2B" w:rsidRDefault="003F741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  <w:p w:rsidR="003F7413" w:rsidRPr="00FB2F2B" w:rsidRDefault="003F741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  <w:p w:rsidR="003F7413" w:rsidRPr="00FB2F2B" w:rsidRDefault="003F741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  <w:p w:rsidR="003F7413" w:rsidRPr="00FB2F2B" w:rsidRDefault="003F741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  <w:p w:rsidR="003F7413" w:rsidRPr="00FB2F2B" w:rsidRDefault="003F741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  <w:p w:rsidR="003F7413" w:rsidRPr="00FB2F2B" w:rsidRDefault="003F741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  <w:p w:rsidR="003F7413" w:rsidRPr="00FB2F2B" w:rsidRDefault="003F741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  <w:p w:rsidR="003F7413" w:rsidRPr="00FB2F2B" w:rsidRDefault="003F741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  <w:p w:rsidR="003F7413" w:rsidRPr="00FB2F2B" w:rsidRDefault="003F741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  <w:p w:rsidR="003F7413" w:rsidRPr="00FB2F2B" w:rsidRDefault="003F741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  <w:p w:rsidR="003F7413" w:rsidRPr="00FB2F2B" w:rsidRDefault="003F741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  <w:p w:rsidR="003F7413" w:rsidRPr="00FB2F2B" w:rsidRDefault="003F741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  <w:p w:rsidR="003F7413" w:rsidRPr="00FB2F2B" w:rsidRDefault="003F7413">
            <w:pPr>
              <w:widowControl/>
              <w:spacing w:line="240" w:lineRule="exact"/>
              <w:ind w:firstLineChars="1600" w:firstLine="3520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本人签名：</w:t>
            </w:r>
          </w:p>
          <w:p w:rsidR="003F7413" w:rsidRPr="00FB2F2B" w:rsidRDefault="003F7413">
            <w:pPr>
              <w:widowControl/>
              <w:spacing w:line="240" w:lineRule="exact"/>
              <w:ind w:firstLineChars="1800" w:firstLine="3960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年</w:t>
            </w:r>
            <w:r w:rsidRPr="00FB2F2B">
              <w:rPr>
                <w:rFonts w:ascii="Times New Roman" w:hAnsi="Times New Roman"/>
                <w:color w:val="000000"/>
                <w:kern w:val="0"/>
                <w:sz w:val="22"/>
                <w:lang/>
              </w:rPr>
              <w:t xml:space="preserve">   </w:t>
            </w: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月</w:t>
            </w:r>
            <w:r w:rsidRPr="00FB2F2B">
              <w:rPr>
                <w:rFonts w:ascii="Times New Roman" w:hAnsi="Times New Roman"/>
                <w:color w:val="000000"/>
                <w:kern w:val="0"/>
                <w:sz w:val="22"/>
                <w:lang/>
              </w:rPr>
              <w:t xml:space="preserve">   </w:t>
            </w: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日</w:t>
            </w:r>
          </w:p>
        </w:tc>
      </w:tr>
      <w:tr w:rsidR="003F7413" w:rsidRPr="00FB2F2B" w:rsidTr="00FB2F2B">
        <w:trPr>
          <w:trHeight w:val="56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413" w:rsidRPr="00FB2F2B" w:rsidRDefault="003F7413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703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413" w:rsidRPr="00FB2F2B" w:rsidRDefault="003F741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</w:tc>
      </w:tr>
      <w:tr w:rsidR="003F7413" w:rsidRPr="00FB2F2B" w:rsidTr="00FB2F2B">
        <w:trPr>
          <w:trHeight w:val="56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413" w:rsidRPr="00FB2F2B" w:rsidRDefault="003F7413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703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413" w:rsidRPr="00FB2F2B" w:rsidRDefault="003F741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</w:tc>
      </w:tr>
      <w:tr w:rsidR="003F7413" w:rsidRPr="00FB2F2B" w:rsidTr="00FB2F2B">
        <w:trPr>
          <w:trHeight w:val="56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413" w:rsidRPr="00FB2F2B" w:rsidRDefault="003F7413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703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413" w:rsidRPr="00FB2F2B" w:rsidRDefault="003F741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</w:tc>
      </w:tr>
      <w:tr w:rsidR="003F7413" w:rsidRPr="00FB2F2B" w:rsidTr="00FB2F2B">
        <w:trPr>
          <w:trHeight w:val="56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413" w:rsidRPr="00FB2F2B" w:rsidRDefault="003F7413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703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413" w:rsidRPr="00FB2F2B" w:rsidRDefault="003F741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</w:tc>
      </w:tr>
      <w:tr w:rsidR="003F7413" w:rsidRPr="00FB2F2B" w:rsidTr="00FB2F2B">
        <w:trPr>
          <w:trHeight w:val="56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413" w:rsidRPr="00FB2F2B" w:rsidRDefault="003F7413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703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413" w:rsidRPr="00FB2F2B" w:rsidRDefault="003F741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</w:tc>
      </w:tr>
      <w:tr w:rsidR="003F7413" w:rsidRPr="00FB2F2B" w:rsidTr="00FB2F2B">
        <w:trPr>
          <w:trHeight w:val="56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413" w:rsidRPr="00FB2F2B" w:rsidRDefault="003F7413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703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413" w:rsidRPr="00FB2F2B" w:rsidRDefault="003F741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</w:tc>
      </w:tr>
      <w:tr w:rsidR="003F7413" w:rsidRPr="00FB2F2B" w:rsidTr="00FB2F2B">
        <w:trPr>
          <w:trHeight w:val="56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413" w:rsidRPr="00FB2F2B" w:rsidRDefault="003F7413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703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413" w:rsidRPr="00FB2F2B" w:rsidRDefault="003F741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</w:tc>
      </w:tr>
      <w:tr w:rsidR="003F7413" w:rsidRPr="00FB2F2B" w:rsidTr="00FB2F2B">
        <w:trPr>
          <w:trHeight w:val="56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413" w:rsidRPr="00FB2F2B" w:rsidRDefault="003F7413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703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413" w:rsidRPr="00FB2F2B" w:rsidRDefault="003F741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</w:tc>
      </w:tr>
      <w:tr w:rsidR="003F7413" w:rsidRPr="00FB2F2B" w:rsidTr="00FB2F2B">
        <w:trPr>
          <w:trHeight w:val="56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413" w:rsidRPr="00FB2F2B" w:rsidRDefault="003F7413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703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413" w:rsidRPr="00FB2F2B" w:rsidRDefault="003F741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</w:tc>
      </w:tr>
      <w:tr w:rsidR="003F7413" w:rsidRPr="00FB2F2B" w:rsidTr="00FB2F2B">
        <w:trPr>
          <w:trHeight w:val="312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413" w:rsidRPr="00FB2F2B" w:rsidRDefault="003F7413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703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413" w:rsidRPr="00FB2F2B" w:rsidRDefault="003F741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</w:tc>
      </w:tr>
      <w:tr w:rsidR="003F7413" w:rsidRPr="00FB2F2B" w:rsidTr="00FB2F2B">
        <w:trPr>
          <w:trHeight w:val="652"/>
        </w:trPr>
        <w:tc>
          <w:tcPr>
            <w:tcW w:w="81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所在单位意见</w:t>
            </w:r>
          </w:p>
        </w:tc>
      </w:tr>
      <w:tr w:rsidR="003F7413" w:rsidRPr="00FB2F2B" w:rsidTr="00FB2F2B">
        <w:trPr>
          <w:trHeight w:val="560"/>
        </w:trPr>
        <w:tc>
          <w:tcPr>
            <w:tcW w:w="811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  <w:r w:rsidRPr="00FB2F2B">
              <w:rPr>
                <w:rFonts w:ascii="Times New Roman" w:hAnsi="Times New Roman"/>
                <w:color w:val="000000"/>
                <w:kern w:val="0"/>
                <w:sz w:val="22"/>
                <w:lang/>
              </w:rPr>
              <w:t xml:space="preserve">                   </w:t>
            </w:r>
          </w:p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  <w:r w:rsidRPr="00FB2F2B">
              <w:rPr>
                <w:rFonts w:ascii="Times New Roman" w:hAnsi="Times New Roman"/>
                <w:color w:val="000000"/>
                <w:kern w:val="0"/>
                <w:sz w:val="22"/>
                <w:lang/>
              </w:rPr>
              <w:t xml:space="preserve">                    </w:t>
            </w: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（盖章）</w:t>
            </w:r>
          </w:p>
          <w:p w:rsidR="003F7413" w:rsidRPr="00FB2F2B" w:rsidRDefault="003F741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  <w:r w:rsidRPr="00FB2F2B">
              <w:rPr>
                <w:rFonts w:ascii="Times New Roman" w:hAnsi="Times New Roman"/>
                <w:color w:val="000000"/>
                <w:kern w:val="0"/>
                <w:sz w:val="22"/>
                <w:lang/>
              </w:rPr>
              <w:t xml:space="preserve">                             </w:t>
            </w: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年</w:t>
            </w:r>
            <w:r w:rsidRPr="00FB2F2B">
              <w:rPr>
                <w:rFonts w:ascii="Times New Roman" w:hAnsi="Times New Roman"/>
                <w:color w:val="000000"/>
                <w:kern w:val="0"/>
                <w:sz w:val="22"/>
                <w:lang/>
              </w:rPr>
              <w:t xml:space="preserve">    </w:t>
            </w: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月</w:t>
            </w:r>
            <w:r w:rsidRPr="00FB2F2B">
              <w:rPr>
                <w:rFonts w:ascii="Times New Roman" w:hAnsi="Times New Roman"/>
                <w:color w:val="000000"/>
                <w:kern w:val="0"/>
                <w:sz w:val="22"/>
                <w:lang/>
              </w:rPr>
              <w:t xml:space="preserve">    </w:t>
            </w:r>
            <w:r w:rsidRPr="00FB2F2B">
              <w:rPr>
                <w:rFonts w:ascii="Times New Roman" w:hAnsi="宋体" w:hint="eastAsia"/>
                <w:color w:val="000000"/>
                <w:kern w:val="0"/>
                <w:sz w:val="22"/>
                <w:lang/>
              </w:rPr>
              <w:t>日</w:t>
            </w:r>
          </w:p>
        </w:tc>
      </w:tr>
      <w:tr w:rsidR="003F7413" w:rsidRPr="00FB2F2B" w:rsidTr="00FB2F2B">
        <w:trPr>
          <w:trHeight w:val="560"/>
        </w:trPr>
        <w:tc>
          <w:tcPr>
            <w:tcW w:w="811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413" w:rsidRPr="00FB2F2B" w:rsidRDefault="003F741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</w:tc>
      </w:tr>
      <w:tr w:rsidR="003F7413" w:rsidRPr="00FB2F2B" w:rsidTr="00FB2F2B">
        <w:trPr>
          <w:trHeight w:val="560"/>
        </w:trPr>
        <w:tc>
          <w:tcPr>
            <w:tcW w:w="811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413" w:rsidRPr="00FB2F2B" w:rsidRDefault="003F741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</w:tc>
      </w:tr>
      <w:tr w:rsidR="003F7413" w:rsidRPr="00FB2F2B" w:rsidTr="00FB2F2B">
        <w:trPr>
          <w:trHeight w:val="560"/>
        </w:trPr>
        <w:tc>
          <w:tcPr>
            <w:tcW w:w="811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413" w:rsidRPr="00FB2F2B" w:rsidRDefault="003F741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</w:tc>
      </w:tr>
      <w:tr w:rsidR="003F7413" w:rsidRPr="00FB2F2B" w:rsidTr="00FB2F2B">
        <w:trPr>
          <w:trHeight w:val="560"/>
        </w:trPr>
        <w:tc>
          <w:tcPr>
            <w:tcW w:w="811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413" w:rsidRPr="00FB2F2B" w:rsidRDefault="003F741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</w:tc>
      </w:tr>
      <w:tr w:rsidR="003F7413" w:rsidRPr="00FB2F2B" w:rsidTr="00FB2F2B">
        <w:trPr>
          <w:trHeight w:val="866"/>
        </w:trPr>
        <w:tc>
          <w:tcPr>
            <w:tcW w:w="811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413" w:rsidRPr="00FB2F2B" w:rsidRDefault="003F741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lang/>
              </w:rPr>
            </w:pPr>
          </w:p>
        </w:tc>
      </w:tr>
    </w:tbl>
    <w:p w:rsidR="003F7413" w:rsidRPr="00FB2F2B" w:rsidRDefault="003F7413" w:rsidP="007065CE">
      <w:pPr>
        <w:spacing w:line="40" w:lineRule="exact"/>
        <w:jc w:val="left"/>
        <w:rPr>
          <w:rFonts w:ascii="Times New Roman" w:hAnsi="Times New Roman"/>
        </w:rPr>
      </w:pPr>
      <w:bookmarkStart w:id="0" w:name="_GoBack"/>
      <w:bookmarkEnd w:id="0"/>
    </w:p>
    <w:sectPr w:rsidR="003F7413" w:rsidRPr="00FB2F2B" w:rsidSect="007065CE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6966"/>
    <w:rsid w:val="003F7413"/>
    <w:rsid w:val="007065CE"/>
    <w:rsid w:val="0071765F"/>
    <w:rsid w:val="00A46966"/>
    <w:rsid w:val="00AF285A"/>
    <w:rsid w:val="00BA120B"/>
    <w:rsid w:val="00CF51E6"/>
    <w:rsid w:val="00D57257"/>
    <w:rsid w:val="00FB2F2B"/>
    <w:rsid w:val="22165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20B"/>
    <w:pPr>
      <w:widowControl w:val="0"/>
      <w:jc w:val="both"/>
    </w:pPr>
    <w:rPr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A120B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86</Words>
  <Characters>496</Characters>
  <Application>Microsoft Office Outlook</Application>
  <DocSecurity>0</DocSecurity>
  <Lines>0</Lines>
  <Paragraphs>0</Paragraphs>
  <ScaleCrop>false</ScaleCrop>
  <Company>DELL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玉芸芸</dc:creator>
  <cp:keywords/>
  <dc:description/>
  <cp:lastModifiedBy>全丽华</cp:lastModifiedBy>
  <cp:revision>4</cp:revision>
  <dcterms:created xsi:type="dcterms:W3CDTF">2019-10-11T07:15:00Z</dcterms:created>
  <dcterms:modified xsi:type="dcterms:W3CDTF">2019-10-28T09:26:00Z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