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06C" w:rsidRDefault="000D5F8A">
      <w:pPr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 w:rsidR="00A812ED">
        <w:rPr>
          <w:rFonts w:ascii="黑体" w:eastAsia="黑体" w:hAnsi="黑体" w:cs="黑体"/>
          <w:sz w:val="30"/>
          <w:szCs w:val="30"/>
        </w:rPr>
        <w:t>3</w:t>
      </w:r>
      <w:bookmarkStart w:id="0" w:name="_GoBack"/>
      <w:bookmarkEnd w:id="0"/>
    </w:p>
    <w:p w:rsidR="00B4106C" w:rsidRDefault="000D5F8A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全区高校思想政治工作队伍学习党的十九大精神征文评选汇总表</w:t>
      </w:r>
    </w:p>
    <w:p w:rsidR="00B4106C" w:rsidRDefault="00B4106C"/>
    <w:p w:rsidR="00B4106C" w:rsidRDefault="000D5F8A">
      <w:pPr>
        <w:ind w:firstLineChars="100" w:firstLine="28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单位（盖章）：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1687"/>
        <w:gridCol w:w="4320"/>
        <w:gridCol w:w="1935"/>
        <w:gridCol w:w="1950"/>
        <w:gridCol w:w="1905"/>
        <w:gridCol w:w="1440"/>
        <w:gridCol w:w="937"/>
      </w:tblGrid>
      <w:tr w:rsidR="00B4106C">
        <w:trPr>
          <w:trHeight w:val="1386"/>
        </w:trPr>
        <w:tc>
          <w:tcPr>
            <w:tcW w:w="1687" w:type="dxa"/>
            <w:vAlign w:val="center"/>
          </w:tcPr>
          <w:p w:rsidR="00B4106C" w:rsidRDefault="000D5F8A">
            <w:pPr>
              <w:spacing w:line="340" w:lineRule="exact"/>
              <w:jc w:val="center"/>
              <w:rPr>
                <w:spacing w:val="20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报送高校</w:t>
            </w:r>
          </w:p>
        </w:tc>
        <w:tc>
          <w:tcPr>
            <w:tcW w:w="4320" w:type="dxa"/>
            <w:vAlign w:val="center"/>
          </w:tcPr>
          <w:p w:rsidR="00B4106C" w:rsidRDefault="000D5F8A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论文题目</w:t>
            </w:r>
          </w:p>
        </w:tc>
        <w:tc>
          <w:tcPr>
            <w:tcW w:w="1935" w:type="dxa"/>
            <w:vAlign w:val="center"/>
          </w:tcPr>
          <w:p w:rsidR="00B4106C" w:rsidRDefault="000D5F8A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作者姓名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课题组名称</w:t>
            </w:r>
          </w:p>
        </w:tc>
        <w:tc>
          <w:tcPr>
            <w:tcW w:w="1950" w:type="dxa"/>
            <w:vAlign w:val="center"/>
          </w:tcPr>
          <w:p w:rsidR="00B4106C" w:rsidRDefault="000D5F8A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第一作者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课题组主持人所在院校、院系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部门</w:t>
            </w:r>
          </w:p>
        </w:tc>
        <w:tc>
          <w:tcPr>
            <w:tcW w:w="1905" w:type="dxa"/>
            <w:vAlign w:val="center"/>
          </w:tcPr>
          <w:p w:rsidR="00B4106C" w:rsidRDefault="000D5F8A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第一作者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课题组主持人职务、职称</w:t>
            </w:r>
          </w:p>
        </w:tc>
        <w:tc>
          <w:tcPr>
            <w:tcW w:w="1440" w:type="dxa"/>
            <w:vAlign w:val="center"/>
          </w:tcPr>
          <w:p w:rsidR="00B4106C" w:rsidRDefault="000D5F8A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第一作者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课题组主持人手机号</w:t>
            </w:r>
          </w:p>
        </w:tc>
        <w:tc>
          <w:tcPr>
            <w:tcW w:w="937" w:type="dxa"/>
            <w:vAlign w:val="center"/>
          </w:tcPr>
          <w:p w:rsidR="00B4106C" w:rsidRDefault="000D5F8A">
            <w:pPr>
              <w:spacing w:line="3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字数</w:t>
            </w:r>
          </w:p>
        </w:tc>
      </w:tr>
      <w:tr w:rsidR="00B4106C">
        <w:trPr>
          <w:trHeight w:val="392"/>
        </w:trPr>
        <w:tc>
          <w:tcPr>
            <w:tcW w:w="1687" w:type="dxa"/>
            <w:vMerge w:val="restart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422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407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283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367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377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377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362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392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  <w:tr w:rsidR="00B4106C">
        <w:trPr>
          <w:trHeight w:val="357"/>
        </w:trPr>
        <w:tc>
          <w:tcPr>
            <w:tcW w:w="1687" w:type="dxa"/>
            <w:vMerge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432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3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5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905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1440" w:type="dxa"/>
          </w:tcPr>
          <w:p w:rsidR="00B4106C" w:rsidRDefault="00B4106C">
            <w:pPr>
              <w:rPr>
                <w:spacing w:val="20"/>
              </w:rPr>
            </w:pPr>
          </w:p>
        </w:tc>
        <w:tc>
          <w:tcPr>
            <w:tcW w:w="937" w:type="dxa"/>
          </w:tcPr>
          <w:p w:rsidR="00B4106C" w:rsidRDefault="00B4106C">
            <w:pPr>
              <w:rPr>
                <w:spacing w:val="20"/>
              </w:rPr>
            </w:pPr>
          </w:p>
        </w:tc>
      </w:tr>
    </w:tbl>
    <w:p w:rsidR="00B4106C" w:rsidRDefault="000D5F8A">
      <w:pPr>
        <w:ind w:firstLineChars="100" w:firstLine="28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报送高校联系人：</w:t>
      </w:r>
      <w:r>
        <w:rPr>
          <w:rFonts w:ascii="楷体" w:eastAsia="楷体" w:hAnsi="楷体" w:cs="楷体" w:hint="eastAsia"/>
          <w:sz w:val="28"/>
          <w:szCs w:val="28"/>
        </w:rPr>
        <w:t xml:space="preserve">                      </w:t>
      </w:r>
      <w:r>
        <w:rPr>
          <w:rFonts w:ascii="楷体" w:eastAsia="楷体" w:hAnsi="楷体" w:cs="楷体" w:hint="eastAsia"/>
          <w:sz w:val="28"/>
          <w:szCs w:val="28"/>
        </w:rPr>
        <w:t>电话：</w:t>
      </w:r>
    </w:p>
    <w:sectPr w:rsidR="00B410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F8A" w:rsidRDefault="000D5F8A" w:rsidP="00A812ED">
      <w:r>
        <w:separator/>
      </w:r>
    </w:p>
  </w:endnote>
  <w:endnote w:type="continuationSeparator" w:id="0">
    <w:p w:rsidR="000D5F8A" w:rsidRDefault="000D5F8A" w:rsidP="00A8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F8A" w:rsidRDefault="000D5F8A" w:rsidP="00A812ED">
      <w:r>
        <w:separator/>
      </w:r>
    </w:p>
  </w:footnote>
  <w:footnote w:type="continuationSeparator" w:id="0">
    <w:p w:rsidR="000D5F8A" w:rsidRDefault="000D5F8A" w:rsidP="00A81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1A10D4"/>
    <w:rsid w:val="000D5F8A"/>
    <w:rsid w:val="00A812ED"/>
    <w:rsid w:val="00B4106C"/>
    <w:rsid w:val="3E1A10D4"/>
    <w:rsid w:val="44F42C88"/>
    <w:rsid w:val="4BAC3727"/>
    <w:rsid w:val="649000E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2B2B0"/>
  <w15:docId w15:val="{F71C9C84-EB0E-46A0-B322-0CD799EF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81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812ED"/>
    <w:rPr>
      <w:kern w:val="2"/>
      <w:sz w:val="18"/>
      <w:szCs w:val="18"/>
    </w:rPr>
  </w:style>
  <w:style w:type="paragraph" w:styleId="a6">
    <w:name w:val="footer"/>
    <w:basedOn w:val="a"/>
    <w:link w:val="a7"/>
    <w:rsid w:val="00A81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812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这么近呢那么远</dc:creator>
  <cp:lastModifiedBy>lenovo</cp:lastModifiedBy>
  <cp:revision>2</cp:revision>
  <dcterms:created xsi:type="dcterms:W3CDTF">2018-04-23T07:50:00Z</dcterms:created>
  <dcterms:modified xsi:type="dcterms:W3CDTF">2018-04-28T09:33:00Z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