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B63" w:rsidRDefault="00E1558C">
      <w:pPr>
        <w:spacing w:before="150" w:after="150" w:line="500" w:lineRule="exact"/>
        <w:textAlignment w:val="baseline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</w:p>
    <w:p w:rsidR="00142B63" w:rsidRDefault="00E1558C">
      <w:pPr>
        <w:spacing w:line="500" w:lineRule="exact"/>
        <w:ind w:firstLineChars="200" w:firstLine="723"/>
        <w:jc w:val="center"/>
        <w:rPr>
          <w:rFonts w:ascii="黑体" w:eastAsia="黑体" w:hAnsi="黑体" w:cs="黑体"/>
          <w:b/>
          <w:bCs/>
          <w:color w:val="000000"/>
          <w:kern w:val="0"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color w:val="000000"/>
          <w:kern w:val="0"/>
          <w:sz w:val="36"/>
          <w:szCs w:val="36"/>
        </w:rPr>
        <w:t>2019年学生团支部书记培训班汇总表</w:t>
      </w:r>
    </w:p>
    <w:p w:rsidR="00F10A10" w:rsidRDefault="00F10A10">
      <w:pPr>
        <w:spacing w:line="500" w:lineRule="exact"/>
        <w:ind w:firstLineChars="200" w:firstLine="723"/>
        <w:jc w:val="center"/>
        <w:rPr>
          <w:rFonts w:ascii="黑体" w:eastAsia="黑体" w:hAnsi="黑体" w:cs="黑体"/>
          <w:b/>
          <w:bCs/>
          <w:color w:val="000000"/>
          <w:kern w:val="0"/>
          <w:sz w:val="36"/>
          <w:szCs w:val="36"/>
        </w:rPr>
      </w:pPr>
    </w:p>
    <w:p w:rsidR="00142B63" w:rsidRDefault="00F10A10" w:rsidP="00F10A10">
      <w:pPr>
        <w:spacing w:line="500" w:lineRule="exact"/>
        <w:ind w:firstLineChars="600" w:firstLine="168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学院（部）</w:t>
      </w:r>
      <w:r w:rsidR="00E1558C">
        <w:rPr>
          <w:rFonts w:ascii="宋体" w:hAnsi="宋体" w:cs="宋体" w:hint="eastAsia"/>
          <w:color w:val="000000"/>
          <w:kern w:val="0"/>
          <w:sz w:val="28"/>
          <w:szCs w:val="28"/>
        </w:rPr>
        <w:t>团委/校级</w:t>
      </w:r>
      <w:r w:rsidR="00E1558C">
        <w:rPr>
          <w:rFonts w:ascii="宋体" w:hAnsi="宋体" w:cs="宋体"/>
          <w:color w:val="000000"/>
          <w:kern w:val="0"/>
          <w:sz w:val="28"/>
          <w:szCs w:val="28"/>
        </w:rPr>
        <w:t>学生</w:t>
      </w:r>
      <w:r w:rsidR="00E1558C">
        <w:rPr>
          <w:rFonts w:ascii="宋体" w:hAnsi="宋体" w:cs="宋体" w:hint="eastAsia"/>
          <w:color w:val="000000"/>
          <w:kern w:val="0"/>
          <w:sz w:val="28"/>
          <w:szCs w:val="28"/>
        </w:rPr>
        <w:t>组织（盖章）：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       联系人及电话：</w:t>
      </w:r>
    </w:p>
    <w:tbl>
      <w:tblPr>
        <w:tblW w:w="13754" w:type="dxa"/>
        <w:jc w:val="center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1507"/>
        <w:gridCol w:w="1115"/>
        <w:gridCol w:w="5211"/>
        <w:gridCol w:w="1838"/>
        <w:gridCol w:w="2126"/>
        <w:gridCol w:w="1098"/>
      </w:tblGrid>
      <w:tr w:rsidR="00F10A10" w:rsidTr="00F10A10">
        <w:trPr>
          <w:trHeight w:val="499"/>
          <w:jc w:val="center"/>
        </w:trPr>
        <w:tc>
          <w:tcPr>
            <w:tcW w:w="859" w:type="dxa"/>
            <w:vAlign w:val="center"/>
          </w:tcPr>
          <w:p w:rsidR="00F10A10" w:rsidRPr="00F10A10" w:rsidRDefault="00F10A10" w:rsidP="00F10A10">
            <w:pPr>
              <w:spacing w:line="500" w:lineRule="exact"/>
              <w:jc w:val="center"/>
            </w:pPr>
            <w:r w:rsidRPr="00F10A10"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07" w:type="dxa"/>
          </w:tcPr>
          <w:p w:rsidR="00F10A10" w:rsidRDefault="00F10A10">
            <w:pPr>
              <w:spacing w:line="50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15" w:type="dxa"/>
          </w:tcPr>
          <w:p w:rsidR="00F10A10" w:rsidRDefault="00F10A10">
            <w:pPr>
              <w:spacing w:line="50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5211" w:type="dxa"/>
          </w:tcPr>
          <w:p w:rsidR="00F10A10" w:rsidRDefault="00F10A10">
            <w:pPr>
              <w:spacing w:line="50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团支部名称/职务</w:t>
            </w:r>
          </w:p>
        </w:tc>
        <w:tc>
          <w:tcPr>
            <w:tcW w:w="1838" w:type="dxa"/>
          </w:tcPr>
          <w:p w:rsidR="00F10A10" w:rsidRDefault="00F10A10">
            <w:pPr>
              <w:spacing w:line="50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126" w:type="dxa"/>
          </w:tcPr>
          <w:p w:rsidR="00F10A10" w:rsidRDefault="00F10A10">
            <w:pPr>
              <w:spacing w:line="50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QQ号</w:t>
            </w:r>
          </w:p>
        </w:tc>
        <w:tc>
          <w:tcPr>
            <w:tcW w:w="1098" w:type="dxa"/>
          </w:tcPr>
          <w:p w:rsidR="00F10A10" w:rsidRDefault="00F10A10">
            <w:pPr>
              <w:spacing w:line="50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F10A10" w:rsidTr="00F10A10">
        <w:trPr>
          <w:trHeight w:val="480"/>
          <w:jc w:val="center"/>
        </w:trPr>
        <w:tc>
          <w:tcPr>
            <w:tcW w:w="859" w:type="dxa"/>
            <w:vAlign w:val="center"/>
          </w:tcPr>
          <w:p w:rsidR="00F10A10" w:rsidRPr="00F10A10" w:rsidRDefault="00F10A10" w:rsidP="00F10A10">
            <w:pPr>
              <w:jc w:val="center"/>
            </w:pPr>
            <w:r w:rsidRPr="00F10A10">
              <w:rPr>
                <w:rFonts w:hint="eastAsia"/>
              </w:rPr>
              <w:t>1</w:t>
            </w:r>
          </w:p>
        </w:tc>
        <w:tc>
          <w:tcPr>
            <w:tcW w:w="1507" w:type="dxa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11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10A10" w:rsidTr="00F10A10">
        <w:trPr>
          <w:trHeight w:val="576"/>
          <w:jc w:val="center"/>
        </w:trPr>
        <w:tc>
          <w:tcPr>
            <w:tcW w:w="859" w:type="dxa"/>
            <w:vAlign w:val="center"/>
          </w:tcPr>
          <w:p w:rsidR="00F10A10" w:rsidRPr="00F10A10" w:rsidRDefault="00F10A10" w:rsidP="00F10A1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07" w:type="dxa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11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10A10" w:rsidTr="00F10A10">
        <w:trPr>
          <w:trHeight w:val="576"/>
          <w:jc w:val="center"/>
        </w:trPr>
        <w:tc>
          <w:tcPr>
            <w:tcW w:w="859" w:type="dxa"/>
            <w:vAlign w:val="center"/>
          </w:tcPr>
          <w:p w:rsidR="00F10A10" w:rsidRPr="00F10A10" w:rsidRDefault="00F10A10" w:rsidP="00F10A1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07" w:type="dxa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11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10A10" w:rsidTr="00F10A10">
        <w:trPr>
          <w:trHeight w:val="576"/>
          <w:jc w:val="center"/>
        </w:trPr>
        <w:tc>
          <w:tcPr>
            <w:tcW w:w="859" w:type="dxa"/>
            <w:vAlign w:val="center"/>
          </w:tcPr>
          <w:p w:rsidR="00F10A10" w:rsidRPr="00F10A10" w:rsidRDefault="00F10A10" w:rsidP="00F10A1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07" w:type="dxa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11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10A10" w:rsidTr="00F10A10">
        <w:trPr>
          <w:trHeight w:val="576"/>
          <w:jc w:val="center"/>
        </w:trPr>
        <w:tc>
          <w:tcPr>
            <w:tcW w:w="859" w:type="dxa"/>
            <w:vAlign w:val="center"/>
          </w:tcPr>
          <w:p w:rsidR="00F10A10" w:rsidRPr="00F10A10" w:rsidRDefault="00F10A10" w:rsidP="00F10A1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07" w:type="dxa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11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10A10" w:rsidTr="00F10A10">
        <w:trPr>
          <w:trHeight w:val="576"/>
          <w:jc w:val="center"/>
        </w:trPr>
        <w:tc>
          <w:tcPr>
            <w:tcW w:w="859" w:type="dxa"/>
            <w:vAlign w:val="center"/>
          </w:tcPr>
          <w:p w:rsidR="00F10A10" w:rsidRPr="00F10A10" w:rsidRDefault="00F10A10" w:rsidP="00F10A10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507" w:type="dxa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11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142B63" w:rsidRDefault="00142B63">
      <w:pPr>
        <w:spacing w:line="500" w:lineRule="exact"/>
      </w:pPr>
    </w:p>
    <w:sectPr w:rsidR="00142B63" w:rsidSect="00F10A10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6F5" w:rsidRDefault="00A576F5" w:rsidP="00BE7E67">
      <w:r>
        <w:separator/>
      </w:r>
    </w:p>
  </w:endnote>
  <w:endnote w:type="continuationSeparator" w:id="0">
    <w:p w:rsidR="00A576F5" w:rsidRDefault="00A576F5" w:rsidP="00BE7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6F5" w:rsidRDefault="00A576F5" w:rsidP="00BE7E67">
      <w:r>
        <w:separator/>
      </w:r>
    </w:p>
  </w:footnote>
  <w:footnote w:type="continuationSeparator" w:id="0">
    <w:p w:rsidR="00A576F5" w:rsidRDefault="00A576F5" w:rsidP="00BE7E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2B63"/>
    <w:rsid w:val="00142B63"/>
    <w:rsid w:val="004B4059"/>
    <w:rsid w:val="005B6983"/>
    <w:rsid w:val="00726656"/>
    <w:rsid w:val="00A576F5"/>
    <w:rsid w:val="00B055F4"/>
    <w:rsid w:val="00BE7E67"/>
    <w:rsid w:val="00DB289B"/>
    <w:rsid w:val="00E1558C"/>
    <w:rsid w:val="00E77BC8"/>
    <w:rsid w:val="00F1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sz w:val="24"/>
      <w:szCs w:val="22"/>
    </w:rPr>
  </w:style>
  <w:style w:type="character" w:styleId="a7">
    <w:name w:val="Hyperlink"/>
    <w:basedOn w:val="a0"/>
    <w:rPr>
      <w:color w:val="0563C1"/>
      <w:u w:val="single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w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69B007-0FBB-4055-BAF7-E505BAF36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95</TotalTime>
  <Pages>1</Pages>
  <Words>68</Words>
  <Characters>81</Characters>
  <Application>Microsoft Office Word</Application>
  <DocSecurity>0</DocSecurity>
  <Lines>4</Lines>
  <Paragraphs>4</Paragraphs>
  <ScaleCrop>false</ScaleCrop>
  <Company>Microsoft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校团委</cp:lastModifiedBy>
  <cp:revision>22</cp:revision>
  <dcterms:created xsi:type="dcterms:W3CDTF">2019-05-07T15:23:00Z</dcterms:created>
  <dcterms:modified xsi:type="dcterms:W3CDTF">2019-05-14T08:43:00Z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