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82" w:rsidRDefault="00F91582"/>
    <w:p w:rsidR="00F91582" w:rsidRDefault="00F91582"/>
    <w:tbl>
      <w:tblPr>
        <w:tblW w:w="8880" w:type="dxa"/>
        <w:tblInd w:w="98" w:type="dxa"/>
        <w:tblLook w:val="04A0"/>
      </w:tblPr>
      <w:tblGrid>
        <w:gridCol w:w="1776"/>
        <w:gridCol w:w="1776"/>
        <w:gridCol w:w="1776"/>
        <w:gridCol w:w="1776"/>
        <w:gridCol w:w="1776"/>
      </w:tblGrid>
      <w:tr w:rsidR="00DA6D78" w:rsidRPr="00DA6D78" w:rsidTr="00652238">
        <w:trPr>
          <w:trHeight w:val="379"/>
        </w:trPr>
        <w:tc>
          <w:tcPr>
            <w:tcW w:w="88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6D78" w:rsidRPr="00DA6D78" w:rsidRDefault="00652238" w:rsidP="0065223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RANGE!A1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附件：               </w:t>
            </w:r>
            <w:r w:rsidRPr="00DA6D7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住房物业服务补贴标准表</w:t>
            </w:r>
            <w:bookmarkEnd w:id="0"/>
          </w:p>
        </w:tc>
      </w:tr>
      <w:tr w:rsidR="00DA6D78" w:rsidRPr="00DA6D78" w:rsidTr="00652238">
        <w:trPr>
          <w:trHeight w:val="658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事业单位专业技术人员住房物业服务补贴标准</w:t>
            </w:r>
          </w:p>
        </w:tc>
      </w:tr>
      <w:tr w:rsidR="00DA6D78" w:rsidRPr="00DA6D78" w:rsidTr="00652238">
        <w:trPr>
          <w:trHeight w:val="67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聘用在八级及以下岗位的人员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聘用在二至七级岗位的人员</w:t>
            </w:r>
          </w:p>
        </w:tc>
      </w:tr>
      <w:tr w:rsidR="00DA6D78" w:rsidRPr="00DA6D78" w:rsidTr="00652238">
        <w:trPr>
          <w:trHeight w:val="67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补贴标准（元/月）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</w:tr>
      <w:tr w:rsidR="00DA6D78" w:rsidRPr="00DA6D78" w:rsidTr="00652238">
        <w:trPr>
          <w:trHeight w:val="658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DA6D7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事业单位管理人员住房物业服务补贴标准</w:t>
            </w:r>
          </w:p>
        </w:tc>
      </w:tr>
      <w:tr w:rsidR="00DA6D78" w:rsidRPr="00DA6D78" w:rsidTr="00652238">
        <w:trPr>
          <w:trHeight w:val="1656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聘用在七级及以下岗位的人员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聘用在五、六级职员岗位的人员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聘用在三、四级职员岗位的人员</w:t>
            </w:r>
          </w:p>
        </w:tc>
      </w:tr>
      <w:tr w:rsidR="00DA6D78" w:rsidRPr="00DA6D78" w:rsidTr="00652238">
        <w:trPr>
          <w:trHeight w:val="670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补贴标准（元/月）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260</w:t>
            </w:r>
          </w:p>
        </w:tc>
      </w:tr>
      <w:tr w:rsidR="00DA6D78" w:rsidRPr="00DA6D78" w:rsidTr="00652238">
        <w:trPr>
          <w:trHeight w:val="658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机关及事业单位工勤人员住房物业服务补贴标准</w:t>
            </w:r>
          </w:p>
        </w:tc>
      </w:tr>
      <w:tr w:rsidR="00DA6D78" w:rsidRPr="00DA6D78" w:rsidTr="00652238">
        <w:trPr>
          <w:trHeight w:val="986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岗位等级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技师、高级工、中级工、初级工和普通工人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高级技师</w:t>
            </w:r>
          </w:p>
        </w:tc>
      </w:tr>
      <w:tr w:rsidR="00DA6D78" w:rsidRPr="00DA6D78" w:rsidTr="00652238">
        <w:trPr>
          <w:trHeight w:val="998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补贴标准（元/月）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3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6D78" w:rsidRPr="00DA6D78" w:rsidRDefault="00DA6D78" w:rsidP="00DA6D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A6D78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</w:tr>
    </w:tbl>
    <w:p w:rsidR="00F91582" w:rsidRDefault="00F91582"/>
    <w:sectPr w:rsidR="00F91582" w:rsidSect="00DA6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7A50025"/>
    <w:rsid w:val="00652238"/>
    <w:rsid w:val="00DA6D78"/>
    <w:rsid w:val="00F91582"/>
    <w:rsid w:val="37A50025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582"/>
    <w:pPr>
      <w:widowControl w:val="0"/>
      <w:jc w:val="both"/>
    </w:pPr>
    <w:rPr>
      <w:rFonts w:ascii="Times New Roman" w:eastAsia="宋体" w:hAnsi="Times New Roman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7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18</TotalTime>
  <Pages>1</Pages>
  <Words>41</Words>
  <Characters>239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麻民能</cp:lastModifiedBy>
  <cp:revision>2</cp:revision>
  <dcterms:created xsi:type="dcterms:W3CDTF">2018-11-18T01:52:00Z</dcterms:created>
  <dcterms:modified xsi:type="dcterms:W3CDTF">2018-11-20T09:13:00Z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