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35" w:rsidRDefault="00FF2D35">
      <w:pPr>
        <w:spacing w:line="48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b/>
          <w:sz w:val="30"/>
          <w:szCs w:val="30"/>
        </w:rPr>
        <w:t>:</w:t>
      </w:r>
    </w:p>
    <w:p w:rsidR="00FF2D35" w:rsidRPr="00A141B8" w:rsidRDefault="00FF2D35" w:rsidP="00A141B8">
      <w:pPr>
        <w:ind w:firstLineChars="250" w:firstLine="700"/>
        <w:rPr>
          <w:rFonts w:ascii="宋体" w:cs="宋体"/>
          <w:sz w:val="28"/>
          <w:szCs w:val="28"/>
        </w:rPr>
      </w:pPr>
      <w:r w:rsidRPr="00A141B8">
        <w:rPr>
          <w:rFonts w:ascii="宋体" w:hAnsi="宋体" w:cs="宋体"/>
          <w:sz w:val="28"/>
          <w:szCs w:val="28"/>
        </w:rPr>
        <w:t>2019</w:t>
      </w:r>
      <w:r w:rsidRPr="00A141B8">
        <w:rPr>
          <w:rFonts w:ascii="宋体" w:hAnsi="宋体" w:cs="宋体" w:hint="eastAsia"/>
          <w:sz w:val="28"/>
          <w:szCs w:val="28"/>
        </w:rPr>
        <w:t>年“独秀梦之声”校园十大歌手总决赛暨迎新游园活动参会回执</w:t>
      </w:r>
    </w:p>
    <w:p w:rsidR="00FF2D35" w:rsidRPr="00A141B8" w:rsidRDefault="00FF2D35" w:rsidP="00A141B8">
      <w:pPr>
        <w:spacing w:line="480" w:lineRule="exact"/>
        <w:ind w:firstLineChars="800" w:firstLine="2240"/>
        <w:rPr>
          <w:rFonts w:ascii="宋体" w:cs="宋体"/>
          <w:sz w:val="28"/>
          <w:szCs w:val="28"/>
        </w:rPr>
      </w:pPr>
      <w:r w:rsidRPr="00A141B8">
        <w:rPr>
          <w:rFonts w:ascii="宋体" w:hAnsi="宋体" w:cs="宋体" w:hint="eastAsia"/>
          <w:sz w:val="28"/>
          <w:szCs w:val="28"/>
        </w:rPr>
        <w:t>时间：</w:t>
      </w:r>
      <w:r w:rsidRPr="00A141B8">
        <w:rPr>
          <w:rFonts w:ascii="宋体" w:hAnsi="宋体" w:cs="宋体"/>
          <w:sz w:val="28"/>
          <w:szCs w:val="28"/>
        </w:rPr>
        <w:t>12</w:t>
      </w:r>
      <w:r w:rsidRPr="00A141B8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15</w:t>
      </w:r>
      <w:r w:rsidRPr="00A141B8">
        <w:rPr>
          <w:rFonts w:ascii="宋体" w:hAnsi="宋体" w:cs="宋体" w:hint="eastAsia"/>
          <w:sz w:val="28"/>
          <w:szCs w:val="28"/>
        </w:rPr>
        <w:t>日（星期日）</w:t>
      </w:r>
      <w:r w:rsidRPr="00A141B8">
        <w:rPr>
          <w:rFonts w:ascii="宋体" w:hAnsi="宋体" w:cs="宋体"/>
          <w:sz w:val="28"/>
          <w:szCs w:val="28"/>
        </w:rPr>
        <w:t>19:30-21</w:t>
      </w:r>
      <w:r w:rsidRPr="00A141B8">
        <w:rPr>
          <w:rFonts w:ascii="宋体" w:hAnsi="宋体" w:cs="宋体" w:hint="eastAsia"/>
          <w:sz w:val="28"/>
          <w:szCs w:val="28"/>
        </w:rPr>
        <w:t>：</w:t>
      </w:r>
      <w:r w:rsidRPr="00A141B8">
        <w:rPr>
          <w:rFonts w:ascii="宋体" w:cs="宋体"/>
          <w:sz w:val="28"/>
          <w:szCs w:val="28"/>
        </w:rPr>
        <w:t>00</w:t>
      </w:r>
    </w:p>
    <w:p w:rsidR="00FF2D35" w:rsidRPr="00A141B8" w:rsidRDefault="00FF2D35" w:rsidP="00A141B8">
      <w:pPr>
        <w:spacing w:line="480" w:lineRule="exact"/>
        <w:ind w:leftChars="228" w:left="479" w:firstLineChars="600" w:firstLine="1680"/>
        <w:rPr>
          <w:b/>
          <w:sz w:val="30"/>
          <w:szCs w:val="30"/>
        </w:rPr>
      </w:pPr>
      <w:r w:rsidRPr="00A141B8">
        <w:rPr>
          <w:rFonts w:ascii="宋体" w:cs="宋体"/>
          <w:sz w:val="28"/>
          <w:szCs w:val="28"/>
        </w:rPr>
        <w:t> </w:t>
      </w:r>
      <w:r w:rsidRPr="00A141B8">
        <w:rPr>
          <w:rFonts w:ascii="宋体" w:hAnsi="宋体" w:cs="宋体" w:hint="eastAsia"/>
          <w:sz w:val="28"/>
          <w:szCs w:val="28"/>
        </w:rPr>
        <w:t>地点：雁山校区音乐学院三楼演艺厅</w:t>
      </w:r>
      <w:r w:rsidRPr="00A141B8">
        <w:rPr>
          <w:rFonts w:ascii="宋体" w:cs="宋体"/>
          <w:sz w:val="28"/>
          <w:szCs w:val="28"/>
        </w:rPr>
        <w:br/>
      </w:r>
      <w:r>
        <w:rPr>
          <w:rFonts w:hint="eastAsia"/>
          <w:sz w:val="28"/>
          <w:szCs w:val="28"/>
        </w:rPr>
        <w:t>单位名称：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94"/>
        <w:gridCol w:w="1560"/>
        <w:gridCol w:w="3118"/>
        <w:gridCol w:w="1418"/>
        <w:gridCol w:w="1134"/>
      </w:tblGrid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单位职务</w:t>
            </w: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联系电话（手机号码</w:t>
            </w:r>
            <w:r w:rsidRPr="00F105BB"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是否参会</w:t>
            </w: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  <w:r w:rsidRPr="00F105BB">
              <w:rPr>
                <w:rFonts w:ascii="宋体" w:hAnsi="宋体" w:hint="eastAsia"/>
                <w:bCs/>
                <w:sz w:val="28"/>
                <w:szCs w:val="28"/>
              </w:rPr>
              <w:t>备注</w:t>
            </w: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:rsidR="00FF2D35" w:rsidRPr="00F105BB">
        <w:trPr>
          <w:trHeight w:val="614"/>
        </w:trPr>
        <w:tc>
          <w:tcPr>
            <w:tcW w:w="1194" w:type="dxa"/>
          </w:tcPr>
          <w:p w:rsidR="00FF2D35" w:rsidRPr="00F105BB" w:rsidRDefault="00FF2D35">
            <w:pPr>
              <w:ind w:left="60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D35" w:rsidRPr="00F105BB" w:rsidRDefault="00FF2D35">
            <w:pPr>
              <w:widowControl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</w:tbl>
    <w:p w:rsidR="00FF2D35" w:rsidRPr="00A141B8" w:rsidRDefault="00FF2D3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请于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日（周五）下午</w:t>
      </w:r>
      <w:r>
        <w:rPr>
          <w:sz w:val="28"/>
          <w:szCs w:val="28"/>
        </w:rPr>
        <w:t>17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</w:rPr>
        <w:t>前将会议回执发送到邮箱：</w:t>
      </w:r>
      <w:r w:rsidRPr="00A141B8">
        <w:rPr>
          <w:sz w:val="28"/>
          <w:szCs w:val="28"/>
        </w:rPr>
        <w:t>1942841196@qq.com</w:t>
      </w:r>
    </w:p>
    <w:sectPr w:rsidR="00FF2D35" w:rsidRPr="00A141B8" w:rsidSect="000125E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D35" w:rsidRDefault="00FF2D35">
      <w:r>
        <w:separator/>
      </w:r>
    </w:p>
  </w:endnote>
  <w:endnote w:type="continuationSeparator" w:id="0">
    <w:p w:rsidR="00FF2D35" w:rsidRDefault="00FF2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D35" w:rsidRDefault="00FF2D35">
      <w:r>
        <w:separator/>
      </w:r>
    </w:p>
  </w:footnote>
  <w:footnote w:type="continuationSeparator" w:id="0">
    <w:p w:rsidR="00FF2D35" w:rsidRDefault="00FF2D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F41"/>
    <w:rsid w:val="000125E9"/>
    <w:rsid w:val="00036F26"/>
    <w:rsid w:val="00174ED9"/>
    <w:rsid w:val="001B4688"/>
    <w:rsid w:val="001F631A"/>
    <w:rsid w:val="00213B7B"/>
    <w:rsid w:val="00276A9D"/>
    <w:rsid w:val="002E7F6F"/>
    <w:rsid w:val="003D0E16"/>
    <w:rsid w:val="0041667C"/>
    <w:rsid w:val="0043775C"/>
    <w:rsid w:val="00444BD4"/>
    <w:rsid w:val="004B57BB"/>
    <w:rsid w:val="004C36C5"/>
    <w:rsid w:val="004E380E"/>
    <w:rsid w:val="004E71BB"/>
    <w:rsid w:val="00503D6B"/>
    <w:rsid w:val="00557929"/>
    <w:rsid w:val="00596FC3"/>
    <w:rsid w:val="00613048"/>
    <w:rsid w:val="00667CBC"/>
    <w:rsid w:val="006823BB"/>
    <w:rsid w:val="00697ACE"/>
    <w:rsid w:val="0071796B"/>
    <w:rsid w:val="00820BE0"/>
    <w:rsid w:val="00862162"/>
    <w:rsid w:val="008870B5"/>
    <w:rsid w:val="008B2E5D"/>
    <w:rsid w:val="008E196D"/>
    <w:rsid w:val="00957B43"/>
    <w:rsid w:val="00A141B8"/>
    <w:rsid w:val="00B109FD"/>
    <w:rsid w:val="00B32EFB"/>
    <w:rsid w:val="00B74F41"/>
    <w:rsid w:val="00BC249F"/>
    <w:rsid w:val="00C00423"/>
    <w:rsid w:val="00C30B3F"/>
    <w:rsid w:val="00C96176"/>
    <w:rsid w:val="00CB1B74"/>
    <w:rsid w:val="00D014FE"/>
    <w:rsid w:val="00D15A2F"/>
    <w:rsid w:val="00D21E01"/>
    <w:rsid w:val="00D60355"/>
    <w:rsid w:val="00D83D3E"/>
    <w:rsid w:val="00D96F85"/>
    <w:rsid w:val="00DE4101"/>
    <w:rsid w:val="00E13DD7"/>
    <w:rsid w:val="00EA5DC8"/>
    <w:rsid w:val="00F105BB"/>
    <w:rsid w:val="00FF2D35"/>
    <w:rsid w:val="0C6F33CF"/>
    <w:rsid w:val="26DC0C79"/>
    <w:rsid w:val="40B65A07"/>
    <w:rsid w:val="49564CBA"/>
    <w:rsid w:val="507249F2"/>
    <w:rsid w:val="60CC6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E9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25E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25E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12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25E9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12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25E9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0125E9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125E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30</Words>
  <Characters>171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校团委</cp:lastModifiedBy>
  <cp:revision>5</cp:revision>
  <cp:lastPrinted>2016-11-02T01:27:00Z</cp:lastPrinted>
  <dcterms:created xsi:type="dcterms:W3CDTF">2019-12-11T15:37:00Z</dcterms:created>
  <dcterms:modified xsi:type="dcterms:W3CDTF">2019-12-11T15:48:00Z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