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210" w:rsidRDefault="006C7686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  <w:r>
        <w:rPr>
          <w:rFonts w:ascii="仿宋" w:eastAsia="仿宋" w:hAnsi="仿宋" w:cs="仿宋" w:hint="eastAsia"/>
          <w:b/>
          <w:bCs/>
          <w:sz w:val="36"/>
          <w:szCs w:val="44"/>
        </w:rPr>
        <w:t>2018</w:t>
      </w:r>
      <w:r>
        <w:rPr>
          <w:rFonts w:ascii="仿宋" w:eastAsia="仿宋" w:hAnsi="仿宋" w:cs="仿宋" w:hint="eastAsia"/>
          <w:b/>
          <w:bCs/>
          <w:sz w:val="36"/>
          <w:szCs w:val="44"/>
        </w:rPr>
        <w:t>年高雅艺术进校园演出活动安全疏散方案</w:t>
      </w:r>
    </w:p>
    <w:p w:rsidR="00B27210" w:rsidRPr="00164415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6C7686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  <w:bookmarkStart w:id="0" w:name="_GoBack"/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116205</wp:posOffset>
            </wp:positionV>
            <wp:extent cx="4893945" cy="6914515"/>
            <wp:effectExtent l="0" t="0" r="1905" b="635"/>
            <wp:wrapNone/>
            <wp:docPr id="1" name="图片 1" descr="一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一楼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3945" cy="691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6C7686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-1905</wp:posOffset>
            </wp:positionV>
            <wp:extent cx="4745990" cy="6704965"/>
            <wp:effectExtent l="0" t="0" r="16510" b="635"/>
            <wp:wrapNone/>
            <wp:docPr id="4" name="图片 4" descr="二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二楼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5990" cy="6704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B27210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</w:p>
    <w:p w:rsidR="00B27210" w:rsidRDefault="006C7686">
      <w:pPr>
        <w:rPr>
          <w:rFonts w:ascii="仿宋" w:eastAsia="仿宋" w:hAnsi="仿宋" w:cs="仿宋"/>
          <w:b/>
          <w:bCs/>
          <w:color w:val="C00000"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color w:val="C00000"/>
          <w:sz w:val="24"/>
          <w:szCs w:val="32"/>
        </w:rPr>
        <w:t>若发生紧急情况，请按照要求进行疏散：</w:t>
      </w:r>
    </w:p>
    <w:p w:rsidR="00B27210" w:rsidRDefault="006C7686">
      <w:pPr>
        <w:numPr>
          <w:ilvl w:val="0"/>
          <w:numId w:val="1"/>
        </w:numPr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礼堂一层有四个门，分别为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1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号门、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2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号门、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3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号门、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4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号门，两个楼梯口；礼堂二层有两个楼梯；每个门、楼梯口处有两名志愿者值守；</w:t>
      </w:r>
    </w:p>
    <w:p w:rsidR="00B27210" w:rsidRDefault="006C7686">
      <w:pPr>
        <w:numPr>
          <w:ilvl w:val="0"/>
          <w:numId w:val="1"/>
        </w:numPr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礼堂一层座位分为六个区域，分别是区域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1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、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2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、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3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、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4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、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5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、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6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；礼堂二层座位分为三个区域，分别是区域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1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、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2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、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3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；每个区域座位有两名志愿者值守；</w:t>
      </w:r>
    </w:p>
    <w:p w:rsidR="00B27210" w:rsidRDefault="006C7686">
      <w:pPr>
        <w:numPr>
          <w:ilvl w:val="0"/>
          <w:numId w:val="1"/>
        </w:numPr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遇紧急情况时，各个门处志愿者将门打开，各个区域志愿者负责引导、疏散观众。</w:t>
      </w:r>
    </w:p>
    <w:p w:rsidR="00B27210" w:rsidRDefault="006C7686">
      <w:pPr>
        <w:numPr>
          <w:ilvl w:val="0"/>
          <w:numId w:val="1"/>
        </w:numPr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发生紧急情况时，志愿者、观众们应保持冷静，听从现场应急小组安排，有序疏散，以免发生二次事故。</w:t>
      </w:r>
    </w:p>
    <w:sectPr w:rsidR="00B27210" w:rsidSect="00B27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686" w:rsidRPr="00361139" w:rsidRDefault="006C7686" w:rsidP="00164415">
      <w:pPr>
        <w:rPr>
          <w:rFonts w:ascii="Times New Roman" w:hAnsi="Times New Roman" w:cs="Times New Roman"/>
        </w:rPr>
      </w:pPr>
      <w:r>
        <w:separator/>
      </w:r>
    </w:p>
  </w:endnote>
  <w:endnote w:type="continuationSeparator" w:id="0">
    <w:p w:rsidR="006C7686" w:rsidRPr="00361139" w:rsidRDefault="006C7686" w:rsidP="00164415">
      <w:pPr>
        <w:rPr>
          <w:rFonts w:ascii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686" w:rsidRPr="00361139" w:rsidRDefault="006C7686" w:rsidP="00164415">
      <w:pPr>
        <w:rPr>
          <w:rFonts w:ascii="Times New Roman" w:hAnsi="Times New Roman" w:cs="Times New Roman"/>
        </w:rPr>
      </w:pPr>
      <w:r>
        <w:separator/>
      </w:r>
    </w:p>
  </w:footnote>
  <w:footnote w:type="continuationSeparator" w:id="0">
    <w:p w:rsidR="006C7686" w:rsidRPr="00361139" w:rsidRDefault="006C7686" w:rsidP="00164415">
      <w:pPr>
        <w:rPr>
          <w:rFonts w:ascii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AC820"/>
    <w:multiLevelType w:val="singleLevel"/>
    <w:tmpl w:val="72FAC82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F781A6C"/>
    <w:rsid w:val="00164415"/>
    <w:rsid w:val="006C7686"/>
    <w:rsid w:val="00B27210"/>
    <w:rsid w:val="2C941465"/>
    <w:rsid w:val="4F781A6C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21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644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64415"/>
    <w:rPr>
      <w:kern w:val="2"/>
      <w:sz w:val="18"/>
      <w:szCs w:val="18"/>
    </w:rPr>
  </w:style>
  <w:style w:type="paragraph" w:styleId="a4">
    <w:name w:val="footer"/>
    <w:basedOn w:val="a"/>
    <w:link w:val="Char0"/>
    <w:rsid w:val="001644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6441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12</TotalTime>
  <Pages>2</Pages>
  <Words>167</Words>
  <Characters>170</Characters>
  <Application>Microsoft Office Word</Application>
  <DocSecurity>0</DocSecurity>
  <Lines>9</Lines>
  <Paragraphs>6</Paragraphs>
  <ScaleCrop>false</ScaleCrop>
  <Company>Lenovo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JEONC</dc:creator>
  <cp:lastModifiedBy>马玮岐</cp:lastModifiedBy>
  <cp:revision>2</cp:revision>
  <dcterms:created xsi:type="dcterms:W3CDTF">2018-10-23T08:29:00Z</dcterms:created>
  <dcterms:modified xsi:type="dcterms:W3CDTF">2018-10-24T06:37:00Z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