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b/>
          <w:sz w:val="30"/>
          <w:szCs w:val="30"/>
        </w:rPr>
        <w:t>: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</w:rPr>
        <w:t>广西师范大学2019年寒暑期社会实践青春“思﹒享”会</w:t>
      </w:r>
    </w:p>
    <w:p>
      <w:pPr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暨“感谢恩师 你我同行”启动仪式参会回执</w:t>
      </w:r>
    </w:p>
    <w:bookmarkEnd w:id="0"/>
    <w:p>
      <w:pPr>
        <w:spacing w:line="480" w:lineRule="exact"/>
        <w:ind w:firstLine="2240" w:firstLineChars="800"/>
        <w:rPr>
          <w:rFonts w:hint="eastAsia" w:ascii="宋体" w:hAnsi="宋体" w:cs="宋体"/>
          <w:sz w:val="28"/>
          <w:szCs w:val="28"/>
        </w:rPr>
      </w:pPr>
    </w:p>
    <w:p>
      <w:pPr>
        <w:spacing w:line="480" w:lineRule="exact"/>
        <w:jc w:val="center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时间：2019年12月15日（星期日）下午15:00--17:00</w:t>
      </w:r>
    </w:p>
    <w:p>
      <w:pPr>
        <w:spacing w:line="480" w:lineRule="exact"/>
        <w:jc w:val="center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地点：雁山校区大学生学术报告厅（文二区219室）</w:t>
      </w:r>
      <w:r>
        <w:rPr>
          <w:rFonts w:ascii="宋体" w:cs="宋体"/>
          <w:sz w:val="28"/>
          <w:szCs w:val="28"/>
        </w:rPr>
        <w:br w:type="textWrapping"/>
      </w:r>
    </w:p>
    <w:p>
      <w:pPr>
        <w:spacing w:line="480" w:lineRule="exact"/>
        <w:jc w:val="left"/>
        <w:rPr>
          <w:b/>
          <w:sz w:val="30"/>
          <w:szCs w:val="30"/>
        </w:rPr>
      </w:pPr>
      <w:r>
        <w:rPr>
          <w:rFonts w:hint="eastAsia"/>
          <w:sz w:val="28"/>
          <w:szCs w:val="28"/>
        </w:rPr>
        <w:t>单位名称：</w:t>
      </w:r>
    </w:p>
    <w:tbl>
      <w:tblPr>
        <w:tblStyle w:val="5"/>
        <w:tblW w:w="0" w:type="auto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560"/>
        <w:gridCol w:w="3118"/>
        <w:gridCol w:w="14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单位职务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联系电话（手机号码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）</w:t>
            </w: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是否参会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请于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日（周</w:t>
      </w:r>
      <w:r>
        <w:rPr>
          <w:rFonts w:hint="eastAsia"/>
          <w:sz w:val="28"/>
          <w:szCs w:val="28"/>
          <w:lang w:val="en-US" w:eastAsia="zh-CN"/>
        </w:rPr>
        <w:t>六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val="en-US" w:eastAsia="zh-CN"/>
        </w:rPr>
        <w:t>中</w:t>
      </w:r>
      <w:r>
        <w:rPr>
          <w:rFonts w:hint="eastAsia"/>
          <w:sz w:val="28"/>
          <w:szCs w:val="28"/>
        </w:rPr>
        <w:t>午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前将会议回执发送到邮箱：xtw_xssjb@163.com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41"/>
    <w:rsid w:val="000125E9"/>
    <w:rsid w:val="00036F26"/>
    <w:rsid w:val="00174ED9"/>
    <w:rsid w:val="001B4688"/>
    <w:rsid w:val="001F631A"/>
    <w:rsid w:val="00213B7B"/>
    <w:rsid w:val="00276A9D"/>
    <w:rsid w:val="002E7F6F"/>
    <w:rsid w:val="003D0E16"/>
    <w:rsid w:val="0041667C"/>
    <w:rsid w:val="0043775C"/>
    <w:rsid w:val="00444BD4"/>
    <w:rsid w:val="004B57BB"/>
    <w:rsid w:val="004C36C5"/>
    <w:rsid w:val="004E380E"/>
    <w:rsid w:val="004E71BB"/>
    <w:rsid w:val="00503D6B"/>
    <w:rsid w:val="00557929"/>
    <w:rsid w:val="00596FC3"/>
    <w:rsid w:val="00613048"/>
    <w:rsid w:val="00667CBC"/>
    <w:rsid w:val="006823BB"/>
    <w:rsid w:val="00697ACE"/>
    <w:rsid w:val="0071796B"/>
    <w:rsid w:val="00820BE0"/>
    <w:rsid w:val="00862162"/>
    <w:rsid w:val="008870B5"/>
    <w:rsid w:val="008B2E5D"/>
    <w:rsid w:val="008E196D"/>
    <w:rsid w:val="00957B43"/>
    <w:rsid w:val="00A141B8"/>
    <w:rsid w:val="00B109FD"/>
    <w:rsid w:val="00B32EFB"/>
    <w:rsid w:val="00B74F41"/>
    <w:rsid w:val="00BC249F"/>
    <w:rsid w:val="00C00423"/>
    <w:rsid w:val="00C30B3F"/>
    <w:rsid w:val="00C96176"/>
    <w:rsid w:val="00CB1B74"/>
    <w:rsid w:val="00D014FE"/>
    <w:rsid w:val="00D15A2F"/>
    <w:rsid w:val="00D21E01"/>
    <w:rsid w:val="00D60355"/>
    <w:rsid w:val="00D83D3E"/>
    <w:rsid w:val="00D96F85"/>
    <w:rsid w:val="00DE4101"/>
    <w:rsid w:val="00E13DD7"/>
    <w:rsid w:val="00EA5DC8"/>
    <w:rsid w:val="00F105BB"/>
    <w:rsid w:val="00FF2D35"/>
    <w:rsid w:val="0C6F33CF"/>
    <w:rsid w:val="26DC0C79"/>
    <w:rsid w:val="2E7162D5"/>
    <w:rsid w:val="40B65A07"/>
    <w:rsid w:val="49564CBA"/>
    <w:rsid w:val="507249F2"/>
    <w:rsid w:val="50F06957"/>
    <w:rsid w:val="555232DD"/>
    <w:rsid w:val="60CC676B"/>
    <w:rsid w:val="7F4C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Balloon Text Char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Hewlett-Packard Company</Company>
  <Pages>1</Pages>
  <Words>30</Words>
  <Characters>171</Characters>
  <Lines>0</Lines>
  <Paragraphs>0</Paragraphs>
  <TotalTime>30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2019-12-11T15:37:00Z</dcterms:created>
  <dc:creator>HP</dc:creator>
  <cp:lastModifiedBy>LENOVO</cp:lastModifiedBy>
  <cp:lastPrinted>2016-11-02T01:27:00Z</cp:lastPrinted>
  <dcterms:modified xsi:type="dcterms:W3CDTF">2019-12-13T10:08:09Z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