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DB" w:rsidRDefault="001139DB" w:rsidP="00BA7F37">
      <w:pPr>
        <w:widowControl/>
        <w:rPr>
          <w:rFonts w:ascii="DengXian" w:eastAsia="DengXian" w:hAnsi="DengXi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DengXian" w:eastAsia="DengXian" w:hAnsi="DengXian" w:cs="DengXian" w:hint="eastAsia"/>
          <w:b/>
          <w:bCs/>
          <w:color w:val="000000"/>
          <w:kern w:val="0"/>
          <w:sz w:val="32"/>
          <w:szCs w:val="32"/>
        </w:rPr>
        <w:t>附件：</w:t>
      </w:r>
    </w:p>
    <w:p w:rsidR="001139DB" w:rsidRPr="00716F89" w:rsidRDefault="001139DB" w:rsidP="00716F89">
      <w:pPr>
        <w:widowControl/>
        <w:jc w:val="center"/>
        <w:rPr>
          <w:rFonts w:ascii="DengXian" w:eastAsia="DengXian" w:hAnsi="DengXian" w:cs="Times New Roman"/>
          <w:b/>
          <w:bCs/>
          <w:color w:val="000000"/>
          <w:kern w:val="0"/>
          <w:sz w:val="32"/>
          <w:szCs w:val="32"/>
        </w:rPr>
      </w:pPr>
      <w:r w:rsidRPr="00716F89">
        <w:rPr>
          <w:rFonts w:ascii="DengXian" w:eastAsia="DengXian" w:hAnsi="DengXian" w:cs="DengXian"/>
          <w:b/>
          <w:bCs/>
          <w:color w:val="000000"/>
          <w:kern w:val="0"/>
          <w:sz w:val="32"/>
          <w:szCs w:val="32"/>
        </w:rPr>
        <w:t>2019-2020</w:t>
      </w:r>
      <w:r w:rsidRPr="00716F89">
        <w:rPr>
          <w:rFonts w:ascii="DengXian" w:eastAsia="DengXian" w:hAnsi="DengXian" w:cs="DengXian" w:hint="eastAsia"/>
          <w:b/>
          <w:bCs/>
          <w:color w:val="000000"/>
          <w:kern w:val="0"/>
          <w:sz w:val="32"/>
          <w:szCs w:val="32"/>
        </w:rPr>
        <w:t>学年度第二学期创新创业教育工作</w:t>
      </w:r>
      <w:r w:rsidRPr="00896CDD">
        <w:rPr>
          <w:rFonts w:ascii="DengXian" w:eastAsia="DengXian" w:hAnsi="DengXian" w:cs="DengXian" w:hint="eastAsia"/>
          <w:b/>
          <w:bCs/>
          <w:color w:val="000000"/>
          <w:kern w:val="0"/>
          <w:sz w:val="32"/>
          <w:szCs w:val="32"/>
        </w:rPr>
        <w:t>会议回执</w:t>
      </w:r>
    </w:p>
    <w:p w:rsidR="001139DB" w:rsidRDefault="001139DB" w:rsidP="00716F89">
      <w:pPr>
        <w:widowControl/>
        <w:rPr>
          <w:rFonts w:ascii="DengXian" w:eastAsia="DengXian" w:hAnsi="DengXian" w:cs="Times New Roman"/>
          <w:b/>
          <w:bCs/>
          <w:color w:val="000000"/>
          <w:kern w:val="0"/>
          <w:sz w:val="22"/>
          <w:szCs w:val="22"/>
        </w:rPr>
      </w:pPr>
    </w:p>
    <w:p w:rsidR="001139DB" w:rsidRPr="00716F89" w:rsidRDefault="001139DB" w:rsidP="00716F89">
      <w:pPr>
        <w:widowControl/>
        <w:rPr>
          <w:rFonts w:ascii="DengXian" w:eastAsia="DengXian" w:hAnsi="DengXian" w:cs="Times New Roman"/>
          <w:b/>
          <w:bCs/>
          <w:color w:val="000000"/>
          <w:kern w:val="0"/>
          <w:sz w:val="22"/>
          <w:szCs w:val="22"/>
        </w:rPr>
      </w:pPr>
      <w:r w:rsidRPr="00716F89">
        <w:rPr>
          <w:rFonts w:ascii="DengXian" w:eastAsia="DengXian" w:hAnsi="DengXian" w:cs="DengXian" w:hint="eastAsia"/>
          <w:b/>
          <w:bCs/>
          <w:color w:val="000000"/>
          <w:kern w:val="0"/>
          <w:sz w:val="22"/>
          <w:szCs w:val="22"/>
        </w:rPr>
        <w:t>单位：</w:t>
      </w:r>
      <w:r w:rsidRPr="00716F89">
        <w:rPr>
          <w:rFonts w:ascii="DengXian" w:eastAsia="DengXian" w:hAnsi="DengXian" w:cs="DengXian"/>
          <w:b/>
          <w:bCs/>
          <w:color w:val="000000"/>
          <w:kern w:val="0"/>
          <w:sz w:val="22"/>
          <w:szCs w:val="22"/>
        </w:rPr>
        <w:t xml:space="preserve">             </w:t>
      </w:r>
      <w:r>
        <w:rPr>
          <w:rFonts w:ascii="DengXian" w:eastAsia="DengXian" w:hAnsi="DengXian" w:cs="DengXian"/>
          <w:b/>
          <w:bCs/>
          <w:color w:val="000000"/>
          <w:kern w:val="0"/>
          <w:sz w:val="22"/>
          <w:szCs w:val="22"/>
        </w:rPr>
        <w:t xml:space="preserve">         </w:t>
      </w:r>
      <w:r w:rsidRPr="00716F89">
        <w:rPr>
          <w:rFonts w:ascii="DengXian" w:eastAsia="DengXian" w:hAnsi="DengXian" w:cs="DengXian" w:hint="eastAsia"/>
          <w:b/>
          <w:bCs/>
          <w:color w:val="000000"/>
          <w:kern w:val="0"/>
          <w:sz w:val="22"/>
          <w:szCs w:val="22"/>
        </w:rPr>
        <w:t>填报人：</w:t>
      </w:r>
    </w:p>
    <w:tbl>
      <w:tblPr>
        <w:tblW w:w="8748" w:type="dxa"/>
        <w:tblInd w:w="-106" w:type="dxa"/>
        <w:tblLook w:val="00A0"/>
      </w:tblPr>
      <w:tblGrid>
        <w:gridCol w:w="828"/>
        <w:gridCol w:w="1260"/>
        <w:gridCol w:w="3060"/>
        <w:gridCol w:w="2340"/>
        <w:gridCol w:w="1260"/>
      </w:tblGrid>
      <w:tr w:rsidR="001139DB" w:rsidRPr="008175B3" w:rsidTr="00135224">
        <w:trPr>
          <w:trHeight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896CDD">
              <w:rPr>
                <w:rFonts w:ascii="DengXian" w:eastAsia="DengXian" w:hAnsi="DengXian" w:cs="DengXian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896CDD">
              <w:rPr>
                <w:rFonts w:ascii="DengXian" w:eastAsia="DengXian" w:hAnsi="DengXian" w:cs="DengXian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896CDD">
              <w:rPr>
                <w:rFonts w:ascii="DengXian" w:eastAsia="DengXian" w:hAnsi="DengXian" w:cs="DengXian" w:hint="eastAsia"/>
                <w:b/>
                <w:bCs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39DB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engXian" w:eastAsia="DengXian" w:hAnsi="DengXian" w:cs="DengXian" w:hint="eastAsia"/>
                <w:b/>
                <w:bCs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engXian" w:eastAsia="DengXian" w:hAnsi="DengXian" w:cs="DengXian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1139DB" w:rsidRPr="008175B3" w:rsidTr="00135224">
        <w:trPr>
          <w:trHeight w:val="4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  <w:r w:rsidRPr="00896CDD">
              <w:rPr>
                <w:rFonts w:ascii="DengXian" w:eastAsia="DengXian" w:hAnsi="DengXian" w:cs="DengXi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139DB" w:rsidRPr="008175B3" w:rsidTr="00135224">
        <w:trPr>
          <w:trHeight w:val="4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  <w:r w:rsidRPr="00896CDD">
              <w:rPr>
                <w:rFonts w:ascii="DengXian" w:eastAsia="DengXian" w:hAnsi="DengXian" w:cs="DengXi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139DB" w:rsidRPr="008175B3" w:rsidTr="00135224">
        <w:trPr>
          <w:trHeight w:val="4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  <w:r w:rsidRPr="00896CDD">
              <w:rPr>
                <w:rFonts w:ascii="DengXian" w:eastAsia="DengXian" w:hAnsi="DengXian" w:cs="DengXi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9DB" w:rsidRPr="00896CDD" w:rsidRDefault="001139DB" w:rsidP="00716F89">
            <w:pPr>
              <w:widowControl/>
              <w:jc w:val="center"/>
              <w:rPr>
                <w:rFonts w:ascii="DengXian" w:eastAsia="DengXian" w:hAnsi="DengXi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:rsidR="001139DB" w:rsidRDefault="001139DB" w:rsidP="00896CDD">
      <w:pPr>
        <w:jc w:val="left"/>
        <w:rPr>
          <w:rFonts w:ascii="宋体" w:cs="Times New Roman"/>
        </w:rPr>
      </w:pPr>
    </w:p>
    <w:sectPr w:rsidR="001139DB" w:rsidSect="00D85940">
      <w:pgSz w:w="11906" w:h="16838"/>
      <w:pgMar w:top="1440" w:right="1293" w:bottom="1157" w:left="12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9DB" w:rsidRDefault="001139DB" w:rsidP="0028547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139DB" w:rsidRDefault="001139DB" w:rsidP="0028547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方正兰亭超细黑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9DB" w:rsidRDefault="001139DB" w:rsidP="0028547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139DB" w:rsidRDefault="001139DB" w:rsidP="0028547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468F59"/>
    <w:multiLevelType w:val="singleLevel"/>
    <w:tmpl w:val="C5468F5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35B8F51"/>
    <w:multiLevelType w:val="singleLevel"/>
    <w:tmpl w:val="535B8F5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481C"/>
    <w:rsid w:val="0007387C"/>
    <w:rsid w:val="000C4C97"/>
    <w:rsid w:val="000D79EB"/>
    <w:rsid w:val="001139DB"/>
    <w:rsid w:val="0013481C"/>
    <w:rsid w:val="00135224"/>
    <w:rsid w:val="001658EF"/>
    <w:rsid w:val="0028547E"/>
    <w:rsid w:val="003F6694"/>
    <w:rsid w:val="00400DFF"/>
    <w:rsid w:val="006A4503"/>
    <w:rsid w:val="006F7603"/>
    <w:rsid w:val="00716F89"/>
    <w:rsid w:val="00774A57"/>
    <w:rsid w:val="008175B3"/>
    <w:rsid w:val="00896CDD"/>
    <w:rsid w:val="009672EB"/>
    <w:rsid w:val="0097027E"/>
    <w:rsid w:val="009931B7"/>
    <w:rsid w:val="00BA6C3F"/>
    <w:rsid w:val="00BA7F37"/>
    <w:rsid w:val="00C7741F"/>
    <w:rsid w:val="00D85940"/>
    <w:rsid w:val="00DD4F69"/>
    <w:rsid w:val="00DE2D7E"/>
    <w:rsid w:val="00E95F34"/>
    <w:rsid w:val="00F30833"/>
    <w:rsid w:val="00F60249"/>
    <w:rsid w:val="00F63E14"/>
    <w:rsid w:val="37C75EEC"/>
    <w:rsid w:val="407D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940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85940"/>
    <w:pPr>
      <w:spacing w:beforeAutospacing="1" w:afterAutospacing="1"/>
      <w:jc w:val="left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D85940"/>
    <w:rPr>
      <w:b/>
      <w:bCs/>
    </w:rPr>
  </w:style>
  <w:style w:type="paragraph" w:styleId="Date">
    <w:name w:val="Date"/>
    <w:basedOn w:val="Normal"/>
    <w:next w:val="Normal"/>
    <w:link w:val="DateChar"/>
    <w:uiPriority w:val="99"/>
    <w:rsid w:val="00896CD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locked/>
    <w:rsid w:val="00896CDD"/>
    <w:rPr>
      <w:rFonts w:ascii="Calibri" w:eastAsia="宋体" w:hAnsi="Calibri" w:cs="Calibri"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rsid w:val="00285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547E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285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8547E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15</Words>
  <Characters>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创新创业学院</cp:lastModifiedBy>
  <cp:revision>13</cp:revision>
  <dcterms:created xsi:type="dcterms:W3CDTF">2020-03-16T04:18:00Z</dcterms:created>
  <dcterms:modified xsi:type="dcterms:W3CDTF">2020-03-20T01:53:00Z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